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s://avatars.mds.yandex.net/get-pdb/1774534/04dce42e-7fa2-41b0-bdd3-e2a0fef0945d/orig" style="position:absolute;left:0;text-align:left;margin-left:81.85pt;margin-top:48.1pt;width:380.65pt;height:390.25pt;z-index:-251658240;visibility:visible;mso-wrap-distance-left:9.48pt;mso-wrap-distance-top:.96pt;mso-wrap-distance-right:9.48pt;mso-wrap-distance-bottom:1.35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">
            <v:imagedata r:id="rId7" o:title=""/>
            <o:lock v:ext="edit" aspectratio="f"/>
            <w10:wrap type="square" anchorx="margin" anchory="margin"/>
          </v:shape>
        </w:pict>
      </w: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Pr="00C53FDC" w:rsidRDefault="00B71804" w:rsidP="00C53FDC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36"/>
          <w:szCs w:val="36"/>
          <w:lang w:eastAsia="ru-RU"/>
        </w:rPr>
      </w:pPr>
      <w:r w:rsidRPr="00C53FDC">
        <w:rPr>
          <w:rFonts w:ascii="Times New Roman" w:hAnsi="Times New Roman"/>
          <w:b/>
          <w:bCs/>
          <w:color w:val="FF0000"/>
          <w:sz w:val="36"/>
          <w:szCs w:val="36"/>
          <w:lang w:eastAsia="ru-RU"/>
        </w:rPr>
        <w:t>Сценарий праздника к 8 марта</w:t>
      </w:r>
    </w:p>
    <w:p w:rsidR="00B71804" w:rsidRPr="003779F8" w:rsidRDefault="00B71804" w:rsidP="00C53FDC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008000"/>
          <w:sz w:val="36"/>
          <w:szCs w:val="36"/>
          <w:lang w:eastAsia="ru-RU"/>
        </w:rPr>
      </w:pPr>
      <w:r w:rsidRPr="00C53FDC">
        <w:rPr>
          <w:rFonts w:ascii="Times New Roman" w:hAnsi="Times New Roman"/>
          <w:b/>
          <w:bCs/>
          <w:color w:val="FF0000"/>
          <w:sz w:val="36"/>
          <w:szCs w:val="36"/>
          <w:lang w:eastAsia="ru-RU"/>
        </w:rPr>
        <w:t xml:space="preserve"> для детей старшего дошкольного возраста</w:t>
      </w:r>
      <w:r w:rsidRPr="00C53FDC">
        <w:rPr>
          <w:rFonts w:ascii="Times New Roman" w:hAnsi="Times New Roman"/>
          <w:b/>
          <w:bCs/>
          <w:color w:val="FF0000"/>
          <w:sz w:val="36"/>
          <w:szCs w:val="36"/>
          <w:lang w:eastAsia="ru-RU"/>
        </w:rPr>
        <w:br/>
      </w:r>
      <w:r w:rsidRPr="003779F8">
        <w:rPr>
          <w:rFonts w:ascii="Times New Roman" w:hAnsi="Times New Roman"/>
          <w:b/>
          <w:bCs/>
          <w:i/>
          <w:iCs/>
          <w:color w:val="008000"/>
          <w:sz w:val="36"/>
          <w:szCs w:val="36"/>
          <w:bdr w:val="none" w:sz="0" w:space="0" w:color="auto" w:frame="1"/>
          <w:lang w:eastAsia="ru-RU"/>
        </w:rPr>
        <w:t>«Весна пришла – мамин праздник принесла!</w:t>
      </w:r>
      <w:r w:rsidRPr="003779F8">
        <w:rPr>
          <w:rFonts w:ascii="Times New Roman" w:hAnsi="Times New Roman"/>
          <w:b/>
          <w:bCs/>
          <w:color w:val="008000"/>
          <w:sz w:val="36"/>
          <w:szCs w:val="36"/>
          <w:lang w:eastAsia="ru-RU"/>
        </w:rPr>
        <w:t>»</w:t>
      </w:r>
    </w:p>
    <w:p w:rsidR="00B71804" w:rsidRPr="003779F8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008000"/>
          <w:sz w:val="36"/>
          <w:szCs w:val="36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B538C1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г. Барабинск 2020</w:t>
      </w:r>
    </w:p>
    <w:p w:rsidR="00B71804" w:rsidRDefault="00B71804" w:rsidP="00205DFE">
      <w:pPr>
        <w:shd w:val="clear" w:color="auto" w:fill="FFFFFF"/>
        <w:spacing w:after="0" w:line="24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Pr="000A3B82" w:rsidRDefault="00B71804" w:rsidP="00B538C1">
      <w:pPr>
        <w:shd w:val="clear" w:color="auto" w:fill="FFFFFF"/>
        <w:spacing w:after="0" w:line="360" w:lineRule="auto"/>
        <w:ind w:left="-284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0A3B82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Сценарий праздника к 8 марта</w:t>
      </w:r>
    </w:p>
    <w:p w:rsidR="00B71804" w:rsidRDefault="00B71804" w:rsidP="001171BA">
      <w:pPr>
        <w:shd w:val="clear" w:color="auto" w:fill="FFFFFF"/>
        <w:spacing w:after="0" w:line="360" w:lineRule="auto"/>
        <w:ind w:left="142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0A3B82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для детей старшего дошкольного возраста</w:t>
      </w:r>
      <w:r w:rsidRPr="000A3B82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br/>
      </w:r>
      <w:r w:rsidRPr="000A3B82">
        <w:rPr>
          <w:rFonts w:ascii="Times New Roman" w:hAnsi="Times New Roman"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«Весна пришла – мамин праздник принесла!</w:t>
      </w:r>
      <w:r w:rsidRPr="000A3B82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»</w:t>
      </w:r>
    </w:p>
    <w:p w:rsidR="00B71804" w:rsidRDefault="00B71804" w:rsidP="001171BA">
      <w:pPr>
        <w:shd w:val="clear" w:color="auto" w:fill="FFFFFF"/>
        <w:spacing w:after="0" w:line="360" w:lineRule="auto"/>
        <w:ind w:left="142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B71804" w:rsidRDefault="00B71804" w:rsidP="001171BA">
      <w:pPr>
        <w:shd w:val="clear" w:color="auto" w:fill="FFFFFF"/>
        <w:spacing w:after="0" w:line="360" w:lineRule="auto"/>
        <w:ind w:left="142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36F5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Ход праздника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B71804" w:rsidRPr="00B538C1" w:rsidRDefault="00B71804" w:rsidP="001171BA">
      <w:pPr>
        <w:shd w:val="clear" w:color="auto" w:fill="FFFFFF"/>
        <w:spacing w:after="0" w:line="360" w:lineRule="auto"/>
        <w:ind w:left="142"/>
        <w:textAlignment w:val="baseline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B538C1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Звучит музыка новостей</w:t>
      </w:r>
    </w:p>
    <w:p w:rsidR="00B71804" w:rsidRPr="00B538C1" w:rsidRDefault="00B71804" w:rsidP="001171BA">
      <w:pPr>
        <w:spacing w:after="0" w:line="360" w:lineRule="auto"/>
        <w:ind w:left="142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B538C1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Шторы открываются  </w:t>
      </w:r>
    </w:p>
    <w:p w:rsidR="00B71804" w:rsidRDefault="00B71804" w:rsidP="001171BA">
      <w:pPr>
        <w:spacing w:after="0" w:line="360" w:lineRule="auto"/>
        <w:ind w:left="142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71F30">
        <w:rPr>
          <w:rFonts w:ascii="Times New Roman" w:hAnsi="Times New Roman"/>
          <w:b/>
          <w:color w:val="000000"/>
          <w:sz w:val="28"/>
          <w:szCs w:val="28"/>
          <w:lang w:eastAsia="ru-RU"/>
        </w:rPr>
        <w:t>Вед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ущий</w:t>
      </w:r>
      <w:r w:rsidRPr="00371F3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в телев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изоре</w:t>
      </w:r>
      <w:r w:rsidRPr="00371F30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B71804" w:rsidRPr="00371F30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30">
        <w:rPr>
          <w:rFonts w:ascii="Times New Roman" w:hAnsi="Times New Roman"/>
          <w:color w:val="000000"/>
          <w:sz w:val="28"/>
          <w:szCs w:val="28"/>
          <w:lang w:eastAsia="ru-RU"/>
        </w:rPr>
        <w:t>Здравствуйте уважаемые </w:t>
      </w:r>
      <w:r w:rsidRPr="00B538C1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телезрители</w:t>
      </w:r>
      <w:r w:rsidRPr="00B538C1"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B71804" w:rsidRPr="00371F30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30">
        <w:rPr>
          <w:rFonts w:ascii="Times New Roman" w:hAnsi="Times New Roman"/>
          <w:color w:val="000000"/>
          <w:sz w:val="28"/>
          <w:szCs w:val="28"/>
          <w:lang w:eastAsia="ru-RU"/>
        </w:rPr>
        <w:t>Сегодня в этот праздничный день</w:t>
      </w:r>
    </w:p>
    <w:p w:rsidR="00B71804" w:rsidRPr="00371F30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30">
        <w:rPr>
          <w:rFonts w:ascii="Times New Roman" w:hAnsi="Times New Roman"/>
          <w:color w:val="000000"/>
          <w:sz w:val="28"/>
          <w:szCs w:val="28"/>
          <w:lang w:eastAsia="ru-RU"/>
        </w:rPr>
        <w:t>Мы все наши передачи посвящаем</w:t>
      </w:r>
    </w:p>
    <w:p w:rsidR="00B71804" w:rsidRPr="00371F30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71F3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Женскому дню – </w:t>
      </w:r>
      <w:r w:rsidRPr="00B538C1">
        <w:rPr>
          <w:rFonts w:ascii="Times New Roman" w:hAnsi="Times New Roman"/>
          <w:color w:val="000000"/>
          <w:sz w:val="28"/>
          <w:szCs w:val="28"/>
          <w:lang w:eastAsia="ru-RU"/>
        </w:rPr>
        <w:t>8 </w:t>
      </w:r>
      <w:r w:rsidRPr="00B538C1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марта</w:t>
      </w:r>
      <w:r w:rsidRPr="00371F30"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B71804" w:rsidRPr="00631A26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31A26">
        <w:rPr>
          <w:rFonts w:ascii="Times New Roman" w:hAnsi="Times New Roman"/>
          <w:color w:val="000000"/>
          <w:sz w:val="28"/>
          <w:szCs w:val="28"/>
          <w:lang w:eastAsia="ru-RU"/>
        </w:rPr>
        <w:t>В эфире передача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дошкольного канала </w:t>
      </w:r>
      <w:r w:rsidRPr="00631A2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«Весна пришла – мамин праздник принесла!»</w:t>
      </w:r>
    </w:p>
    <w:p w:rsidR="00B71804" w:rsidRPr="000946C2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83AFD">
        <w:rPr>
          <w:rFonts w:ascii="Times New Roman" w:hAnsi="Times New Roman"/>
          <w:color w:val="000000"/>
          <w:sz w:val="28"/>
          <w:szCs w:val="28"/>
          <w:lang w:eastAsia="ru-RU"/>
        </w:rPr>
        <w:t>Мама! Самое понятное слово на земле. Оно звучит на всех языках мира одинаково красиво, нежно. У мамы ласковые и нежные руки, они все умеют. У мамы самое доброе, нежное и чуткое сердце. Оно ни к чему не остается равнодушным. И сколько бы не было человеку лет - ему нужна мама.</w:t>
      </w:r>
      <w:r w:rsidRPr="00B83AFD">
        <w:rPr>
          <w:rFonts w:ascii="Times New Roman" w:hAnsi="Times New Roman"/>
          <w:color w:val="000000"/>
          <w:sz w:val="28"/>
          <w:szCs w:val="28"/>
          <w:lang w:eastAsia="ru-RU"/>
        </w:rPr>
        <w:br/>
        <w:t>С днем 8 Марта!</w:t>
      </w:r>
      <w:r w:rsidRPr="00B83AFD">
        <w:rPr>
          <w:rFonts w:ascii="Times New Roman" w:hAnsi="Times New Roman"/>
          <w:color w:val="000000"/>
          <w:sz w:val="28"/>
          <w:szCs w:val="28"/>
          <w:lang w:eastAsia="ru-RU"/>
        </w:rPr>
        <w:br/>
        <w:t>С праздником весенним,</w:t>
      </w:r>
      <w:r w:rsidRPr="00B83AFD">
        <w:rPr>
          <w:rFonts w:ascii="Times New Roman" w:hAnsi="Times New Roman"/>
          <w:color w:val="000000"/>
          <w:sz w:val="28"/>
          <w:szCs w:val="28"/>
          <w:lang w:eastAsia="ru-RU"/>
        </w:rPr>
        <w:br/>
        <w:t>С первыми цветами в этот светлый час!</w:t>
      </w:r>
      <w:r w:rsidRPr="00B83AFD">
        <w:rPr>
          <w:rFonts w:ascii="Times New Roman" w:hAnsi="Times New Roman"/>
          <w:color w:val="000000"/>
          <w:sz w:val="28"/>
          <w:szCs w:val="28"/>
          <w:lang w:eastAsia="ru-RU"/>
        </w:rPr>
        <w:br/>
        <w:t>Дорогие наши, милые, родные!</w:t>
      </w:r>
      <w:r w:rsidRPr="00B83AFD">
        <w:rPr>
          <w:rFonts w:ascii="Times New Roman" w:hAnsi="Times New Roman"/>
          <w:color w:val="000000"/>
          <w:sz w:val="28"/>
          <w:szCs w:val="28"/>
          <w:lang w:eastAsia="ru-RU"/>
        </w:rPr>
        <w:br/>
        <w:t>Самые красивые, поздравляем вас!</w:t>
      </w:r>
      <w:r w:rsidRPr="00B83AF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0946C2">
        <w:rPr>
          <w:rFonts w:ascii="Times New Roman" w:hAnsi="Times New Roman"/>
          <w:color w:val="000000"/>
          <w:sz w:val="28"/>
          <w:szCs w:val="28"/>
          <w:lang w:eastAsia="ru-RU"/>
        </w:rPr>
        <w:t>Мы на этот добрый праздник</w:t>
      </w:r>
      <w:r w:rsidRPr="000946C2">
        <w:rPr>
          <w:rFonts w:ascii="Times New Roman" w:hAnsi="Times New Roman"/>
          <w:color w:val="000000"/>
          <w:sz w:val="28"/>
          <w:szCs w:val="28"/>
          <w:lang w:eastAsia="ru-RU"/>
        </w:rPr>
        <w:br/>
        <w:t>Приглашаем всех ребят.</w:t>
      </w:r>
      <w:r w:rsidRPr="000946C2">
        <w:rPr>
          <w:rFonts w:ascii="Times New Roman" w:hAnsi="Times New Roman"/>
          <w:color w:val="000000"/>
          <w:sz w:val="28"/>
          <w:szCs w:val="28"/>
          <w:lang w:eastAsia="ru-RU"/>
        </w:rPr>
        <w:br/>
        <w:t>Поскорее их встречайте,</w:t>
      </w:r>
      <w:r w:rsidRPr="000946C2">
        <w:rPr>
          <w:rFonts w:ascii="Times New Roman" w:hAnsi="Times New Roman"/>
          <w:color w:val="000000"/>
          <w:sz w:val="28"/>
          <w:szCs w:val="28"/>
          <w:lang w:eastAsia="ru-RU"/>
        </w:rPr>
        <w:br/>
        <w:t>К нам сюда они спешат.</w:t>
      </w:r>
    </w:p>
    <w:p w:rsidR="00B71804" w:rsidRPr="00BD67ED" w:rsidRDefault="00B71804" w:rsidP="001171BA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BD67ED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Под музыку в зал входят дети под песню МАМА. (С. Лазаревой)</w:t>
      </w:r>
    </w:p>
    <w:p w:rsidR="00B71804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Ребенок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71804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В марте есть такой денек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С цифрой словно кренделек.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Кто из вас ребята знает,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Цифра что обозначает?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Дети хором скажут нам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Дети хором: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B71804" w:rsidRPr="006440ED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Это праздник наших мам!</w:t>
      </w:r>
    </w:p>
    <w:p w:rsidR="00B71804" w:rsidRPr="006440ED" w:rsidRDefault="00B71804" w:rsidP="001171BA">
      <w:pPr>
        <w:shd w:val="clear" w:color="auto" w:fill="FFFFFF"/>
        <w:spacing w:after="0" w:line="360" w:lineRule="auto"/>
        <w:ind w:left="14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Дети читают стихи:</w:t>
      </w:r>
      <w:r w:rsidRPr="006440ED">
        <w:rPr>
          <w:rFonts w:ascii="Times New Roman" w:hAnsi="Times New Roman"/>
          <w:b/>
          <w:bCs/>
          <w:color w:val="39306F"/>
          <w:sz w:val="28"/>
          <w:szCs w:val="28"/>
          <w:lang w:eastAsia="ru-RU"/>
        </w:rPr>
        <w:t> </w:t>
      </w:r>
    </w:p>
    <w:p w:rsidR="00B71804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</w:t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ебенок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B71804" w:rsidRPr="006440ED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Маму любят все на свете,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Мама — первый друг!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Любят мам не только дети,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Любят все вокруг.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Если что-нибудь случится,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Если вдруг беда,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Мамочка придет на помощь,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Выручит всегда!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</w:t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ебенок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Мама дорогая, я тебя люблю.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Все цветы весенние я тебе дарю.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Солнце улыбается, глядя с высоты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Как же это здорово – что у меня есть ты!</w:t>
      </w:r>
    </w:p>
    <w:p w:rsidR="00B71804" w:rsidRPr="006440ED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</w:t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ебенок: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Чей сегодня день рожденья,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Для кого пекут пирог</w:t>
      </w:r>
    </w:p>
    <w:p w:rsidR="00B71804" w:rsidRPr="006440ED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Для кого расцвёл весенний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Первый мартовский денёк?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Для кого? Для кого? Отгадайте сами!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И пирог и цветок мы подарим.…</w:t>
      </w:r>
    </w:p>
    <w:p w:rsidR="00B71804" w:rsidRPr="006440ED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B538C1">
        <w:rPr>
          <w:rFonts w:ascii="Times New Roman" w:hAnsi="Times New Roman"/>
          <w:b/>
          <w:color w:val="000000"/>
          <w:sz w:val="28"/>
          <w:szCs w:val="28"/>
          <w:lang w:eastAsia="ru-RU"/>
        </w:rPr>
        <w:t>Все: Маме!</w:t>
      </w:r>
      <w:r w:rsidRPr="006440ED">
        <w:rPr>
          <w:rFonts w:ascii="Times New Roman" w:hAnsi="Times New Roman"/>
          <w:b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Исполняется песня «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……………………………………………………..</w:t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B71804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Под музыку уходят на места</w:t>
      </w:r>
    </w:p>
    <w:p w:rsidR="00B71804" w:rsidRDefault="00B71804" w:rsidP="001171BA">
      <w:pPr>
        <w:spacing w:after="0" w:line="360" w:lineRule="auto"/>
        <w:ind w:left="142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71F30">
        <w:rPr>
          <w:rFonts w:ascii="Times New Roman" w:hAnsi="Times New Roman"/>
          <w:b/>
          <w:color w:val="000000"/>
          <w:sz w:val="28"/>
          <w:szCs w:val="28"/>
          <w:lang w:eastAsia="ru-RU"/>
        </w:rPr>
        <w:t>Вед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ущий</w:t>
      </w:r>
      <w:r w:rsidRPr="00371F3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в телев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изоре</w:t>
      </w:r>
      <w:r w:rsidRPr="00371F30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B71804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7B5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127B5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честь праздника 8 марта в г. Барабинске в детском саду «Ручеёк» состоялась выставка творческих работ «Моя любимая мама».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выставке присутствует </w:t>
      </w:r>
      <w:r w:rsidRPr="00127B5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наш корресп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ондент </w:t>
      </w:r>
      <w:r w:rsidRPr="00127B5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сегодня он у нас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связи.</w:t>
      </w:r>
    </w:p>
    <w:p w:rsidR="00B71804" w:rsidRDefault="00B71804" w:rsidP="001171BA">
      <w:pPr>
        <w:spacing w:after="0" w:line="360" w:lineRule="auto"/>
        <w:ind w:left="142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  <w:r w:rsidRPr="00B538C1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Звучит музыка </w:t>
      </w:r>
    </w:p>
    <w:p w:rsidR="00B71804" w:rsidRPr="00C22C4F" w:rsidRDefault="00B71804" w:rsidP="001171BA">
      <w:pPr>
        <w:spacing w:after="0" w:line="360" w:lineRule="auto"/>
        <w:ind w:left="142"/>
        <w:rPr>
          <w:rFonts w:ascii="Times New Roman" w:hAnsi="Times New Roman"/>
          <w:b/>
          <w:i/>
          <w:color w:val="FF0000"/>
          <w:sz w:val="28"/>
          <w:szCs w:val="28"/>
          <w:lang w:eastAsia="ru-RU"/>
        </w:rPr>
      </w:pPr>
      <w:r w:rsidRPr="00B538C1">
        <w:rPr>
          <w:rStyle w:val="Emphasis"/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В зал заходит фотокорреспондент с фотоаппаратом, сумкой, блокнотом с карандашом</w:t>
      </w:r>
      <w:r w:rsidRPr="00B538C1">
        <w:rPr>
          <w:rStyle w:val="Emphasis"/>
          <w:bCs/>
          <w:color w:val="000000"/>
          <w:sz w:val="28"/>
          <w:szCs w:val="28"/>
          <w:shd w:val="clear" w:color="auto" w:fill="FFFFFF"/>
        </w:rPr>
        <w:t>.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br/>
      </w:r>
      <w:r w:rsidRPr="00371F30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Ребенок – корреспондент</w:t>
      </w:r>
      <w:r w:rsidRPr="00371F30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000000"/>
          <w:sz w:val="28"/>
          <w:szCs w:val="28"/>
          <w:lang w:eastAsia="ru-RU"/>
        </w:rPr>
        <w:t>- Ах, вернисаж, ах, вернисаж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000000"/>
          <w:sz w:val="28"/>
          <w:szCs w:val="28"/>
          <w:lang w:eastAsia="ru-RU"/>
        </w:rPr>
        <w:t>С него ведем мы репортаж…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000000"/>
          <w:sz w:val="28"/>
          <w:szCs w:val="28"/>
          <w:lang w:eastAsia="ru-RU"/>
        </w:rPr>
        <w:t>Какой портрет,… какой пейзаж!</w:t>
      </w:r>
    </w:p>
    <w:p w:rsidR="00B71804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Дорогие гости, полюбуйтесь! Какие красивые портреты сво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их мам и бабушек нарисовали </w:t>
      </w: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ребята к празднику. Сколько в них любви и доброты! А как создавалис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ь эти шедевры, мы послушаем юных художников </w:t>
      </w: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этой творческой галереи.</w:t>
      </w:r>
    </w:p>
    <w:p w:rsidR="00B71804" w:rsidRPr="00B538C1" w:rsidRDefault="00B71804" w:rsidP="001171BA">
      <w:pPr>
        <w:spacing w:after="0" w:line="360" w:lineRule="auto"/>
        <w:ind w:left="142"/>
        <w:rPr>
          <w:rFonts w:ascii="Times New Roman" w:hAnsi="Times New Roman"/>
          <w:i/>
          <w:color w:val="111111"/>
          <w:sz w:val="28"/>
          <w:szCs w:val="28"/>
          <w:lang w:eastAsia="ru-RU"/>
        </w:rPr>
      </w:pPr>
      <w:r w:rsidRPr="00B538C1">
        <w:rPr>
          <w:rFonts w:ascii="Times New Roman" w:hAnsi="Times New Roman"/>
          <w:i/>
          <w:color w:val="111111"/>
          <w:sz w:val="28"/>
          <w:szCs w:val="28"/>
          <w:lang w:eastAsia="ru-RU"/>
        </w:rPr>
        <w:t xml:space="preserve">Под музыку выходят художники </w:t>
      </w:r>
    </w:p>
    <w:p w:rsidR="00B71804" w:rsidRPr="00371F30" w:rsidRDefault="00B71804" w:rsidP="001171BA">
      <w:pPr>
        <w:spacing w:after="0" w:line="360" w:lineRule="auto"/>
        <w:ind w:left="142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371F30">
        <w:rPr>
          <w:rFonts w:ascii="Times New Roman" w:hAnsi="Times New Roman"/>
          <w:b/>
          <w:color w:val="111111"/>
          <w:sz w:val="28"/>
          <w:szCs w:val="28"/>
          <w:lang w:eastAsia="ru-RU"/>
        </w:rPr>
        <w:t>Художник: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Свой рисунок – лучший самый,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Приготовил я для мамы.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Пусть любуется она,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На рисунке том – Весна</w:t>
      </w: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Синий взгляд из-под ресниц,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Тёплая улыбка.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В отдаленье – стайка птиц.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В клейких листьях – липка.</w:t>
      </w:r>
    </w:p>
    <w:p w:rsidR="00B71804" w:rsidRPr="00371F30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71F30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Рисовал я всё прилежно</w:t>
      </w:r>
      <w:r w:rsidRPr="00371F30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Вот подснежник – Первый, нежный.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Им украсил шляпу,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Солнце льёт горячий свет…</w:t>
      </w:r>
    </w:p>
    <w:p w:rsidR="00B71804" w:rsidRPr="00ED519E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– Это ж мамочки портрет! –</w:t>
      </w:r>
    </w:p>
    <w:p w:rsidR="00B71804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ED519E">
        <w:rPr>
          <w:rFonts w:ascii="Times New Roman" w:hAnsi="Times New Roman"/>
          <w:color w:val="111111"/>
          <w:sz w:val="28"/>
          <w:szCs w:val="28"/>
          <w:lang w:eastAsia="ru-RU"/>
        </w:rPr>
        <w:t>Восхитился папа!</w:t>
      </w:r>
    </w:p>
    <w:p w:rsidR="00B71804" w:rsidRPr="00371F30" w:rsidRDefault="00B71804" w:rsidP="00BD67ED">
      <w:pPr>
        <w:spacing w:after="0" w:line="360" w:lineRule="auto"/>
        <w:ind w:left="142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B538C1">
        <w:rPr>
          <w:rFonts w:ascii="Times New Roman" w:hAnsi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111111"/>
          <w:sz w:val="28"/>
          <w:szCs w:val="28"/>
          <w:lang w:eastAsia="ru-RU"/>
        </w:rPr>
        <w:t>Художница</w:t>
      </w:r>
      <w:r w:rsidRPr="00371F30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</w:p>
    <w:p w:rsidR="00B71804" w:rsidRDefault="00B71804" w:rsidP="00BD67ED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подарок разноцветный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Подарить решила маме.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 старалась, рисовала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Четырьмя карандашами.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сначала я на красный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Слишком сильно нажимала,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потом, за красным сразу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Фиолетовый сломала,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потом сломался синий,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оранжевый сломала…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равно портрет красивый,</w:t>
      </w:r>
      <w:r w:rsidRPr="00F028EE">
        <w:rPr>
          <w:rFonts w:ascii="Times New Roman" w:hAnsi="Times New Roman"/>
          <w:color w:val="000000"/>
          <w:sz w:val="28"/>
          <w:szCs w:val="28"/>
        </w:rPr>
        <w:br/>
      </w:r>
      <w:r w:rsidRPr="00F028E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Потому что это — мама!</w:t>
      </w:r>
    </w:p>
    <w:p w:rsidR="00B71804" w:rsidRPr="00371F30" w:rsidRDefault="00B71804" w:rsidP="001171BA">
      <w:pPr>
        <w:spacing w:after="0" w:line="360" w:lineRule="auto"/>
        <w:ind w:left="142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71F30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Ребенок</w:t>
      </w:r>
      <w:r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71F30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– корреспондент</w:t>
      </w:r>
      <w:r w:rsidRPr="00371F30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B71804" w:rsidRPr="001D23DF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D23DF">
        <w:rPr>
          <w:rFonts w:ascii="Times New Roman" w:hAnsi="Times New Roman"/>
          <w:color w:val="000000"/>
          <w:sz w:val="28"/>
          <w:szCs w:val="28"/>
          <w:lang w:eastAsia="ru-RU"/>
        </w:rPr>
        <w:t>Сегодня женский праздник,</w:t>
      </w:r>
    </w:p>
    <w:p w:rsidR="00B71804" w:rsidRPr="001D23DF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D23DF">
        <w:rPr>
          <w:rFonts w:ascii="Times New Roman" w:hAnsi="Times New Roman"/>
          <w:color w:val="000000"/>
          <w:sz w:val="28"/>
          <w:szCs w:val="28"/>
          <w:lang w:eastAsia="ru-RU"/>
        </w:rPr>
        <w:t>Мы всех вас поздравляем!</w:t>
      </w:r>
    </w:p>
    <w:p w:rsidR="00B71804" w:rsidRPr="001D23DF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D23DF">
        <w:rPr>
          <w:rFonts w:ascii="Times New Roman" w:hAnsi="Times New Roman"/>
          <w:color w:val="000000"/>
          <w:sz w:val="28"/>
          <w:szCs w:val="28"/>
          <w:lang w:eastAsia="ru-RU"/>
        </w:rPr>
        <w:t>И на праздник приглашаем.</w:t>
      </w:r>
    </w:p>
    <w:p w:rsidR="00B71804" w:rsidRPr="001D23DF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D23DF">
        <w:rPr>
          <w:rFonts w:ascii="Times New Roman" w:hAnsi="Times New Roman"/>
          <w:color w:val="000000"/>
          <w:sz w:val="28"/>
          <w:szCs w:val="28"/>
          <w:lang w:eastAsia="ru-RU"/>
        </w:rPr>
        <w:t>Мы очень вас хотели сегодня удивить,</w:t>
      </w:r>
    </w:p>
    <w:p w:rsidR="00B71804" w:rsidRPr="001D23DF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D23D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весну </w:t>
      </w:r>
      <w:r w:rsidRPr="001D23D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сумели пригласить</w:t>
      </w:r>
      <w:r w:rsidRPr="001D23DF"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B71804" w:rsidRPr="00BD67ED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i/>
          <w:color w:val="FF0000"/>
          <w:sz w:val="28"/>
          <w:szCs w:val="28"/>
          <w:lang w:eastAsia="ru-RU"/>
        </w:rPr>
      </w:pPr>
      <w:r w:rsidRPr="00BD67ED">
        <w:rPr>
          <w:rFonts w:ascii="Times New Roman" w:hAnsi="Times New Roman"/>
          <w:bCs/>
          <w:i/>
          <w:color w:val="FF0000"/>
          <w:sz w:val="28"/>
          <w:szCs w:val="28"/>
          <w:lang w:eastAsia="ru-RU"/>
        </w:rPr>
        <w:t>Звучит музыка заходит весна</w:t>
      </w:r>
    </w:p>
    <w:p w:rsidR="00B71804" w:rsidRDefault="00B71804" w:rsidP="001B25A3">
      <w:pPr>
        <w:shd w:val="clear" w:color="auto" w:fill="FFFFFF"/>
        <w:spacing w:after="0" w:line="360" w:lineRule="auto"/>
        <w:ind w:left="142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Весна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Здравствуйте, мои друзья!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К вам пришла на праздник я.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Ваши песни услыхала...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Но туда ли я попала?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Здесь ли все поют, играют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И меня, весну, встречают?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Да! Здесь!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B71804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71804" w:rsidRPr="006440ED" w:rsidRDefault="00B71804" w:rsidP="001B25A3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Весна: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Я – Весна, я – красна, бужу землю ото сна.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Со мной март пришел – мамин праздник привёл.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За ним придёт апрель – отворяй окно и дверь.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А придёт май – сколько хочешь гуляй!</w:t>
      </w:r>
    </w:p>
    <w:p w:rsidR="00B71804" w:rsidRPr="006440ED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Я в волшебный колокольчик позвоню,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И друзей на праздник к вам я позову!</w:t>
      </w:r>
    </w:p>
    <w:p w:rsidR="00B71804" w:rsidRPr="001D23DF" w:rsidRDefault="00B71804" w:rsidP="001B25A3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D67ED">
        <w:rPr>
          <w:rFonts w:ascii="Times New Roman" w:hAnsi="Times New Roman"/>
          <w:bCs/>
          <w:i/>
          <w:color w:val="FF0000"/>
          <w:sz w:val="28"/>
          <w:szCs w:val="28"/>
          <w:lang w:eastAsia="ru-RU"/>
        </w:rPr>
        <w:t>Под музыку верхом на метле «влетает» Баба Яга.</w:t>
      </w:r>
      <w:r w:rsidRPr="00BD67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Баба Яга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В темной чаще на опушке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Я живу в своей избушке.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Я умею колдовать,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Лихо на метле летать.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Вижу, здесь полно ребят...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 же это?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Детский сад!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Баба Яга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Значит, я не зря плутала!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Значит, я туда попала!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Здравствуйте, ребятишки,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Девчонки и мальчишки!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Говорил мне Леший-брат: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— Ты слетай-ка в детский сад!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Детки там весну встречают,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С праздником всех поздравляют: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Бабушек, девчонок, мам...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А тебя не будет там!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Вы ж меня не пригласили,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Про кра-са-ви-цу опять забыли! (</w:t>
      </w:r>
      <w:r w:rsidRPr="006440ED">
        <w:rPr>
          <w:rFonts w:ascii="Times New Roman" w:hAnsi="Times New Roman"/>
          <w:i/>
          <w:color w:val="000000"/>
          <w:sz w:val="28"/>
          <w:szCs w:val="28"/>
          <w:lang w:eastAsia="ru-RU"/>
        </w:rPr>
        <w:t>Показывает на себя).</w:t>
      </w:r>
      <w:r w:rsidRPr="006440ED"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Я обиды не прощу,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Я сейчас вам отомщу! Ух!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Я веселье отменяю,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Всех отсюда выгоняю!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i/>
          <w:color w:val="000000"/>
          <w:sz w:val="28"/>
          <w:szCs w:val="28"/>
          <w:lang w:eastAsia="ru-RU"/>
        </w:rPr>
        <w:t>Грозит ребятам, пугает их.</w:t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br/>
        <w:t>Весна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Перестань, Яга, сердиться!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Ну куда это годится?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Да не трать ты силы зря,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Не боимся мы тебя!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Баба Яга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 Ах, меня вы не боитесь?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Хорошо, тогда держитесь!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Я сейчас как закричу </w:t>
      </w:r>
      <w:r w:rsidRPr="006440ED">
        <w:rPr>
          <w:rFonts w:ascii="Times New Roman" w:hAnsi="Times New Roman"/>
          <w:i/>
          <w:color w:val="000000"/>
          <w:sz w:val="28"/>
          <w:szCs w:val="28"/>
          <w:lang w:eastAsia="ru-RU"/>
        </w:rPr>
        <w:t>(кричит),</w:t>
      </w:r>
      <w:r w:rsidRPr="006440ED">
        <w:rPr>
          <w:rFonts w:ascii="Times New Roman" w:hAnsi="Times New Roman"/>
          <w:i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Как метлою застучу</w:t>
      </w:r>
      <w:r w:rsidRPr="006440ED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(стучит).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Злую скуку напущу!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Мы со скукою друзья,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Нас развеселить нельзя!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Скука вам не даст смеяться,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Бегать, прыгать, кувыркаться...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сна: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Развеселый мы народ,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Гоним скуку из ворот!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Если только захотим,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Вмиг тебя развеселим!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Эй, мальчишки – шалунишки да девчонки-хохотушки,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Выходите поскорей,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танцуйте 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веселей!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Баба Яга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Pr="001D23DF">
        <w:rPr>
          <w:rFonts w:ascii="Times New Roman" w:hAnsi="Times New Roman"/>
          <w:color w:val="000000"/>
          <w:sz w:val="28"/>
          <w:szCs w:val="28"/>
          <w:lang w:eastAsia="ru-RU"/>
        </w:rPr>
        <w:t>Выходите, выходите!</w:t>
      </w:r>
      <w:r w:rsidRPr="001D23DF">
        <w:rPr>
          <w:rFonts w:ascii="Times New Roman" w:hAnsi="Times New Roman"/>
          <w:color w:val="000000"/>
          <w:sz w:val="28"/>
          <w:szCs w:val="28"/>
          <w:lang w:eastAsia="ru-RU"/>
        </w:rPr>
        <w:br/>
        <w:t>Танцуйте, танцуйте, но смотрите:</w:t>
      </w:r>
      <w:r w:rsidRPr="001D23DF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Чтоб могла я засмеяться,</w:t>
      </w:r>
      <w:r w:rsidRPr="001D23DF">
        <w:rPr>
          <w:rFonts w:ascii="Times New Roman" w:hAnsi="Times New Roman"/>
          <w:color w:val="000000"/>
          <w:sz w:val="28"/>
          <w:szCs w:val="28"/>
          <w:lang w:eastAsia="ru-RU"/>
        </w:rPr>
        <w:br/>
        <w:t>Вам придется постараться!</w:t>
      </w:r>
    </w:p>
    <w:p w:rsidR="00B71804" w:rsidRPr="003A3DAE" w:rsidRDefault="00B71804" w:rsidP="003A3DAE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b/>
          <w:color w:val="FF0000"/>
          <w:sz w:val="28"/>
          <w:szCs w:val="28"/>
        </w:rPr>
      </w:pPr>
      <w:r w:rsidRPr="003A3DAE">
        <w:rPr>
          <w:b/>
          <w:color w:val="FF0000"/>
          <w:sz w:val="28"/>
          <w:szCs w:val="28"/>
        </w:rPr>
        <w:t xml:space="preserve">Танец </w:t>
      </w:r>
      <w:r w:rsidRPr="003A3DAE">
        <w:rPr>
          <w:b/>
          <w:bCs/>
          <w:color w:val="FF0000"/>
          <w:sz w:val="28"/>
          <w:szCs w:val="28"/>
        </w:rPr>
        <w:t xml:space="preserve"> «Солнечные зайчики»</w:t>
      </w:r>
      <w:r w:rsidRPr="003A3DAE">
        <w:rPr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</w:t>
      </w:r>
      <w:r w:rsidRPr="00BD67ED">
        <w:rPr>
          <w:b/>
          <w:bCs/>
          <w:color w:val="000000"/>
          <w:sz w:val="28"/>
          <w:szCs w:val="28"/>
        </w:rPr>
        <w:t xml:space="preserve">Баба Яга: </w:t>
      </w:r>
      <w:r w:rsidRPr="00BD67ED">
        <w:rPr>
          <w:color w:val="000000"/>
          <w:sz w:val="28"/>
          <w:szCs w:val="28"/>
        </w:rPr>
        <w:t>Ладно, ладно! Победили!</w:t>
      </w:r>
      <w:r w:rsidRPr="00BD67ED">
        <w:rPr>
          <w:color w:val="000000"/>
          <w:sz w:val="28"/>
          <w:szCs w:val="28"/>
        </w:rPr>
        <w:br/>
        <w:t>Вы меня развеселили!</w:t>
      </w:r>
      <w:r w:rsidRPr="00BD67ED">
        <w:rPr>
          <w:i/>
          <w:color w:val="000000"/>
          <w:sz w:val="28"/>
          <w:szCs w:val="28"/>
        </w:rPr>
        <w:br/>
      </w:r>
      <w:r w:rsidRPr="00BD67ED">
        <w:rPr>
          <w:color w:val="000000"/>
          <w:sz w:val="28"/>
          <w:szCs w:val="28"/>
        </w:rPr>
        <w:t>Танцевали вы на диво очень дружно и красиво!</w:t>
      </w:r>
      <w:r>
        <w:rPr>
          <w:color w:val="000000"/>
          <w:sz w:val="28"/>
          <w:szCs w:val="28"/>
        </w:rPr>
        <w:t xml:space="preserve">                                                                         </w:t>
      </w:r>
      <w:r>
        <w:rPr>
          <w:b/>
          <w:color w:val="FF0000"/>
          <w:sz w:val="28"/>
          <w:szCs w:val="28"/>
        </w:rPr>
        <w:t xml:space="preserve">Игры  с Бабой Ягой;  </w:t>
      </w:r>
      <w:r w:rsidRPr="003A3DAE">
        <w:rPr>
          <w:b/>
          <w:color w:val="FF0000"/>
          <w:sz w:val="28"/>
          <w:szCs w:val="28"/>
        </w:rPr>
        <w:t xml:space="preserve"> </w:t>
      </w:r>
      <w:r w:rsidRPr="003A3DAE">
        <w:rPr>
          <w:b/>
          <w:sz w:val="28"/>
          <w:szCs w:val="28"/>
        </w:rPr>
        <w:t xml:space="preserve">с метёлкой - дети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A3DAE">
        <w:rPr>
          <w:bCs/>
          <w:sz w:val="28"/>
          <w:szCs w:val="28"/>
        </w:rPr>
        <w:t>Вы конечно, поиграли</w:t>
      </w: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А меня не угощали                                                                                                                     Говорят на праздник тут                                                                                                                                  Всегда сладкое дают;    </w:t>
      </w:r>
      <w:r w:rsidRPr="003A3DAE">
        <w:rPr>
          <w:b/>
          <w:sz w:val="28"/>
          <w:szCs w:val="28"/>
        </w:rPr>
        <w:t>с помощью верхонок и перчаток развернуть конфетки</w:t>
      </w:r>
      <w:r>
        <w:rPr>
          <w:b/>
          <w:color w:val="FF0000"/>
          <w:sz w:val="28"/>
          <w:szCs w:val="28"/>
        </w:rPr>
        <w:t xml:space="preserve"> </w:t>
      </w:r>
      <w:r w:rsidRPr="00BD67ED">
        <w:rPr>
          <w:color w:val="000000"/>
          <w:sz w:val="28"/>
          <w:szCs w:val="28"/>
        </w:rPr>
        <w:t>Впредь меня не забывайте,</w:t>
      </w:r>
      <w:r w:rsidRPr="00BD67ED">
        <w:rPr>
          <w:color w:val="000000"/>
          <w:sz w:val="28"/>
          <w:szCs w:val="28"/>
        </w:rPr>
        <w:br/>
        <w:t xml:space="preserve">Чаще в гости приглашайте!                                                                                                             Ну а мне пора, до свидания детвора                                                                                                                          </w:t>
      </w:r>
      <w:r w:rsidRPr="00BD67ED">
        <w:rPr>
          <w:i/>
          <w:color w:val="FF0000"/>
          <w:sz w:val="28"/>
          <w:szCs w:val="28"/>
        </w:rPr>
        <w:t>Под музыку уходит</w:t>
      </w:r>
      <w:r w:rsidRPr="00BD67ED">
        <w:rPr>
          <w:i/>
          <w:sz w:val="28"/>
          <w:szCs w:val="28"/>
        </w:rPr>
        <w:t xml:space="preserve"> </w:t>
      </w:r>
      <w:r w:rsidRPr="00BD67ED">
        <w:rPr>
          <w:i/>
          <w:sz w:val="28"/>
          <w:szCs w:val="28"/>
        </w:rPr>
        <w:br/>
      </w:r>
      <w:r w:rsidRPr="00BD67ED">
        <w:rPr>
          <w:b/>
          <w:color w:val="000000"/>
          <w:sz w:val="28"/>
          <w:szCs w:val="28"/>
        </w:rPr>
        <w:t xml:space="preserve">Весна: </w:t>
      </w:r>
      <w:r w:rsidRPr="00BD67ED">
        <w:rPr>
          <w:color w:val="000000"/>
          <w:sz w:val="28"/>
          <w:szCs w:val="28"/>
        </w:rPr>
        <w:t>А мы  продолжаем нашу  праздничную программу. Вашему вниманию предлагаем песню о наших </w:t>
      </w:r>
      <w:r w:rsidRPr="00BD67ED">
        <w:rPr>
          <w:b/>
          <w:bCs/>
          <w:color w:val="000000"/>
          <w:sz w:val="28"/>
          <w:szCs w:val="28"/>
        </w:rPr>
        <w:t xml:space="preserve">любимых бабушках. </w:t>
      </w:r>
      <w:r w:rsidRPr="00BD67ED">
        <w:rPr>
          <w:color w:val="000000"/>
          <w:sz w:val="28"/>
          <w:szCs w:val="28"/>
        </w:rPr>
        <w:t>Милые наши бабушки, просим вас немножко отдохнуть и на внучат своих взглянуть.</w:t>
      </w:r>
    </w:p>
    <w:p w:rsidR="00B71804" w:rsidRPr="003A3DAE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minustrack-full-title"/>
          <w:b/>
          <w:bCs/>
          <w:color w:val="FF0000"/>
          <w:sz w:val="28"/>
          <w:szCs w:val="28"/>
          <w:bdr w:val="none" w:sz="0" w:space="0" w:color="auto" w:frame="1"/>
        </w:rPr>
      </w:pPr>
      <w:r w:rsidRPr="003A3DAE">
        <w:rPr>
          <w:b/>
          <w:color w:val="FF0000"/>
          <w:sz w:val="28"/>
          <w:szCs w:val="28"/>
        </w:rPr>
        <w:t>Песня «Бабушка, испеки оладушки</w:t>
      </w:r>
      <w:r w:rsidRPr="003A3DAE">
        <w:rPr>
          <w:rStyle w:val="minustrack-full-title"/>
          <w:b/>
          <w:bCs/>
          <w:color w:val="FF0000"/>
          <w:sz w:val="28"/>
          <w:szCs w:val="28"/>
          <w:bdr w:val="none" w:sz="0" w:space="0" w:color="auto" w:frame="1"/>
        </w:rPr>
        <w:t>»</w:t>
      </w:r>
    </w:p>
    <w:p w:rsidR="00B71804" w:rsidRPr="00BD67ED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i/>
          <w:color w:val="FF0000"/>
          <w:sz w:val="28"/>
          <w:szCs w:val="28"/>
        </w:rPr>
      </w:pPr>
      <w:r w:rsidRPr="00BD67ED">
        <w:rPr>
          <w:i/>
          <w:color w:val="FF0000"/>
          <w:sz w:val="28"/>
          <w:szCs w:val="28"/>
        </w:rPr>
        <w:t>Под музыку садятся на места</w:t>
      </w:r>
      <w:r w:rsidRPr="00083B8F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BD67ED">
        <w:rPr>
          <w:b/>
          <w:color w:val="000000"/>
          <w:sz w:val="28"/>
          <w:szCs w:val="28"/>
        </w:rPr>
        <w:t>Весна:</w:t>
      </w:r>
      <w:r w:rsidRPr="00BD67ED">
        <w:rPr>
          <w:i/>
          <w:color w:val="FF0000"/>
          <w:sz w:val="28"/>
          <w:szCs w:val="28"/>
        </w:rPr>
        <w:t xml:space="preserve"> </w:t>
      </w:r>
      <w:r>
        <w:rPr>
          <w:i/>
          <w:color w:val="FF0000"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Ну, а сейчас мы поиграем с нашими бабушками.                                                 </w:t>
      </w:r>
      <w:r w:rsidRPr="00083B8F">
        <w:rPr>
          <w:b/>
          <w:bCs/>
          <w:iCs/>
          <w:sz w:val="28"/>
          <w:szCs w:val="28"/>
        </w:rPr>
        <w:t xml:space="preserve">Выходят бабушки </w:t>
      </w:r>
      <w:r>
        <w:rPr>
          <w:b/>
          <w:bCs/>
          <w:iCs/>
          <w:sz w:val="28"/>
          <w:szCs w:val="28"/>
        </w:rPr>
        <w:t xml:space="preserve">с внуками и рисуют портрет мамы  </w:t>
      </w:r>
      <w:r w:rsidRPr="00083B8F">
        <w:rPr>
          <w:b/>
          <w:bCs/>
          <w:iCs/>
          <w:color w:val="FF0000"/>
          <w:sz w:val="28"/>
          <w:szCs w:val="28"/>
        </w:rPr>
        <w:t>(шары, фломастеры</w:t>
      </w:r>
      <w:r>
        <w:rPr>
          <w:b/>
          <w:bCs/>
          <w:iCs/>
          <w:color w:val="FF0000"/>
          <w:sz w:val="28"/>
          <w:szCs w:val="28"/>
        </w:rPr>
        <w:t xml:space="preserve"> чёрные</w:t>
      </w:r>
      <w:r w:rsidRPr="00083B8F">
        <w:rPr>
          <w:b/>
          <w:bCs/>
          <w:iCs/>
          <w:color w:val="FF0000"/>
          <w:sz w:val="28"/>
          <w:szCs w:val="28"/>
        </w:rPr>
        <w:t xml:space="preserve">).                                                                                                                  </w:t>
      </w:r>
    </w:p>
    <w:p w:rsidR="00B71804" w:rsidRPr="001B25A3" w:rsidRDefault="00B71804" w:rsidP="001B25A3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36064">
        <w:rPr>
          <w:b/>
          <w:bCs/>
          <w:color w:val="000000"/>
          <w:sz w:val="28"/>
          <w:szCs w:val="28"/>
          <w:shd w:val="clear" w:color="auto" w:fill="FFFFFF"/>
        </w:rPr>
        <w:t>Корреспондент</w:t>
      </w:r>
      <w:r>
        <w:rPr>
          <w:b/>
          <w:bCs/>
          <w:color w:val="000000"/>
          <w:sz w:val="28"/>
          <w:szCs w:val="28"/>
          <w:shd w:val="clear" w:color="auto" w:fill="FFFFFF"/>
        </w:rPr>
        <w:t>:</w:t>
      </w:r>
      <w:r w:rsidRPr="00C22C4F">
        <w:rPr>
          <w:rStyle w:val="Strong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Прекрасно, прекрасно, очень красивые слова в песне. Просто замечательно. А какие получились прекрасные портреты.</w:t>
      </w: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Pr="00083B8F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Fonts w:ascii="Helvetica" w:hAnsi="Helvetica" w:cs="Helvetica"/>
          <w:b/>
          <w:color w:val="FF0000"/>
          <w:sz w:val="21"/>
          <w:szCs w:val="21"/>
        </w:rPr>
      </w:pPr>
      <w:r w:rsidRPr="00083B8F">
        <w:rPr>
          <w:rStyle w:val="Emphasis"/>
          <w:b/>
          <w:color w:val="FF0000"/>
          <w:sz w:val="28"/>
          <w:szCs w:val="28"/>
          <w:shd w:val="clear" w:color="auto" w:fill="FFFFFF"/>
        </w:rPr>
        <w:t>Звучит музыка, появляется Кикимора.</w:t>
      </w:r>
    </w:p>
    <w:p w:rsidR="00B71804" w:rsidRPr="001B25A3" w:rsidRDefault="00B71804" w:rsidP="00723CBC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b/>
          <w:bCs/>
          <w:color w:val="000000"/>
          <w:sz w:val="28"/>
          <w:szCs w:val="28"/>
          <w:shd w:val="clear" w:color="auto" w:fill="FFFFFF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Кикимора: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Здрасьте, здрасьте всем! Эй, здорово, ребятня! Не узнали вы меня? Я Кикимора лесная, УУХХ! Какая заводная!</w:t>
      </w:r>
    </w:p>
    <w:p w:rsidR="00B71804" w:rsidRPr="00723CBC" w:rsidRDefault="00B71804" w:rsidP="00723CBC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Весна:</w:t>
      </w:r>
      <w:r w:rsidRPr="001B25A3">
        <w:rPr>
          <w:rStyle w:val="Strong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Кикимора, здравствуй! Чего ты так расшумелась? Наших ребят пугаешь?        Гостей разгоняешь? Ты попала к нам на праздник! Сегодня ребята поздравляют всех мам, бабушек и девочек!</w:t>
      </w:r>
    </w:p>
    <w:p w:rsidR="00B71804" w:rsidRDefault="00B71804" w:rsidP="001171BA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Кикимора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>С чем же это они поздравляют? Что за праздник сегодня? Почему я ничего не знаю?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Весна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>Сегодня праздник 8 Марта! Женский день!</w:t>
      </w:r>
    </w:p>
    <w:p w:rsidR="00B71804" w:rsidRPr="00604AA3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b/>
          <w:bCs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Кикимора: </w:t>
      </w:r>
      <w:r>
        <w:rPr>
          <w:color w:val="000000"/>
          <w:sz w:val="28"/>
          <w:szCs w:val="28"/>
          <w:shd w:val="clear" w:color="auto" w:fill="FFFFFF"/>
        </w:rPr>
        <w:t xml:space="preserve">Ой, счастье-то, какое! Ведь я, Кикимора-красотулечка, тоже женщина! Значит, и меня должны поздравлять! </w:t>
      </w:r>
      <w:r w:rsidRPr="00604AA3">
        <w:rPr>
          <w:b/>
          <w:bCs/>
          <w:i/>
          <w:color w:val="000000"/>
          <w:sz w:val="28"/>
          <w:szCs w:val="28"/>
          <w:shd w:val="clear" w:color="auto" w:fill="FFFFFF"/>
        </w:rPr>
        <w:t>(Говорит это кокетливо</w:t>
      </w:r>
      <w:r w:rsidRPr="00604AA3">
        <w:rPr>
          <w:b/>
          <w:bCs/>
          <w:color w:val="000000"/>
          <w:sz w:val="28"/>
          <w:szCs w:val="28"/>
          <w:shd w:val="clear" w:color="auto" w:fill="FFFFFF"/>
        </w:rPr>
        <w:t>).</w:t>
      </w:r>
      <w:r>
        <w:rPr>
          <w:color w:val="000000"/>
          <w:sz w:val="28"/>
          <w:szCs w:val="28"/>
          <w:shd w:val="clear" w:color="auto" w:fill="FFFFFF"/>
        </w:rPr>
        <w:t xml:space="preserve"> Про меня вы все забыли. Даже на праздник не пригласили! </w:t>
      </w:r>
      <w:r w:rsidRPr="00604AA3">
        <w:rPr>
          <w:b/>
          <w:bCs/>
          <w:i/>
          <w:color w:val="000000"/>
          <w:sz w:val="28"/>
          <w:szCs w:val="28"/>
          <w:shd w:val="clear" w:color="auto" w:fill="FFFFFF"/>
        </w:rPr>
        <w:t>(Обиженно</w:t>
      </w:r>
      <w:r w:rsidRPr="00604AA3">
        <w:rPr>
          <w:b/>
          <w:bCs/>
          <w:color w:val="000000"/>
          <w:sz w:val="28"/>
          <w:szCs w:val="28"/>
          <w:shd w:val="clear" w:color="auto" w:fill="FFFFFF"/>
        </w:rPr>
        <w:t>)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Ве</w:t>
      </w:r>
      <w:r>
        <w:rPr>
          <w:rStyle w:val="Strong"/>
          <w:color w:val="000000"/>
          <w:sz w:val="28"/>
          <w:szCs w:val="28"/>
          <w:shd w:val="clear" w:color="auto" w:fill="FFFFFF"/>
        </w:rPr>
        <w:t>сна</w:t>
      </w:r>
      <w:r w:rsidRPr="00663F07">
        <w:rPr>
          <w:rStyle w:val="Strong"/>
          <w:color w:val="000000"/>
          <w:sz w:val="28"/>
          <w:szCs w:val="28"/>
          <w:shd w:val="clear" w:color="auto" w:fill="FFFFFF"/>
        </w:rPr>
        <w:t>:</w:t>
      </w:r>
      <w:r w:rsidRPr="001B25A3">
        <w:rPr>
          <w:rStyle w:val="Strong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Дорогая Кикимора, не обижайся на нас, пожалуйста!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Кикимора:</w:t>
      </w:r>
      <w:r>
        <w:rPr>
          <w:color w:val="000000"/>
          <w:sz w:val="28"/>
          <w:szCs w:val="28"/>
          <w:shd w:val="clear" w:color="auto" w:fill="FFFFFF"/>
        </w:rPr>
        <w:t xml:space="preserve"> Вы меня не приглашали </w:t>
      </w:r>
      <w:r w:rsidRPr="00604AA3">
        <w:rPr>
          <w:b/>
          <w:bCs/>
          <w:i/>
          <w:color w:val="000000"/>
          <w:sz w:val="28"/>
          <w:szCs w:val="28"/>
          <w:shd w:val="clear" w:color="auto" w:fill="FFFFFF"/>
        </w:rPr>
        <w:t>(Загибает пальцы)</w:t>
      </w:r>
      <w:r>
        <w:rPr>
          <w:color w:val="000000"/>
          <w:sz w:val="28"/>
          <w:szCs w:val="28"/>
          <w:shd w:val="clear" w:color="auto" w:fill="FFFFFF"/>
        </w:rPr>
        <w:t xml:space="preserve"> С женским днём не поздравляли, Вот пришла сама я к вам, Разогнать всех ваших дам!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Ве</w:t>
      </w:r>
      <w:r>
        <w:rPr>
          <w:rStyle w:val="Strong"/>
          <w:color w:val="000000"/>
          <w:sz w:val="28"/>
          <w:szCs w:val="28"/>
          <w:shd w:val="clear" w:color="auto" w:fill="FFFFFF"/>
        </w:rPr>
        <w:t>сна</w:t>
      </w:r>
      <w:r w:rsidRPr="00663F07">
        <w:rPr>
          <w:rStyle w:val="Strong"/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> Но, Кикимора, постой, в сказках ты бываешь злой! И об этом все мы знаем, Вот тебя и не пускаем!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Кикимора: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А попробуйте пустить! Может, доброй хочу я быть! Обещаешь не шалить? </w:t>
      </w:r>
      <w:r w:rsidRPr="00663F07">
        <w:rPr>
          <w:i/>
          <w:color w:val="000000"/>
          <w:sz w:val="28"/>
          <w:szCs w:val="28"/>
          <w:shd w:val="clear" w:color="auto" w:fill="FFFFFF"/>
        </w:rPr>
        <w:t>(Кикимора кивает)</w:t>
      </w:r>
      <w:r>
        <w:rPr>
          <w:color w:val="000000"/>
          <w:sz w:val="28"/>
          <w:szCs w:val="28"/>
          <w:shd w:val="clear" w:color="auto" w:fill="FFFFFF"/>
        </w:rPr>
        <w:t xml:space="preserve"> Оставайся так и быть!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Весна: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С праздником тебя! Кикимора! </w:t>
      </w:r>
    </w:p>
    <w:p w:rsidR="00B71804" w:rsidRPr="004243E6" w:rsidRDefault="00B71804" w:rsidP="004243E6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color w:val="000000"/>
          <w:sz w:val="28"/>
          <w:szCs w:val="28"/>
          <w:shd w:val="clear" w:color="auto" w:fill="FFFFFF"/>
        </w:rPr>
      </w:pPr>
      <w:r w:rsidRPr="004243E6">
        <w:rPr>
          <w:rStyle w:val="Strong"/>
          <w:color w:val="000000"/>
          <w:sz w:val="28"/>
          <w:szCs w:val="28"/>
          <w:shd w:val="clear" w:color="auto" w:fill="FFFFFF"/>
        </w:rPr>
        <w:t>Кикимора</w:t>
      </w:r>
      <w:r w:rsidRPr="004243E6">
        <w:rPr>
          <w:sz w:val="28"/>
          <w:szCs w:val="28"/>
          <w:shd w:val="clear" w:color="auto" w:fill="FFFFFF"/>
        </w:rPr>
        <w:t>:</w:t>
      </w:r>
      <w:r w:rsidRPr="004243E6">
        <w:rPr>
          <w:sz w:val="28"/>
          <w:szCs w:val="28"/>
          <w:u w:val="single"/>
          <w:shd w:val="clear" w:color="auto" w:fill="FFFFFF"/>
        </w:rPr>
        <w:t> </w:t>
      </w:r>
      <w:r w:rsidRPr="004243E6">
        <w:rPr>
          <w:sz w:val="28"/>
          <w:szCs w:val="28"/>
          <w:shd w:val="clear" w:color="auto" w:fill="FFFFFF"/>
        </w:rPr>
        <w:t xml:space="preserve">Спасибочки, спасибочки! Ну, а вы, ребятишки! Не желаете ли поиграть? Я туточки игру одну приготовила.                                                                                                    Ой, люблю я обниматься                                                                                                                    Ещё больше целоваться                                                                                                                    Будем маму обнимать                                                                                                                             Её в щёчку целовать                                                                                                                         </w:t>
      </w:r>
      <w:r w:rsidRPr="004243E6">
        <w:rPr>
          <w:b/>
          <w:sz w:val="28"/>
          <w:szCs w:val="28"/>
          <w:shd w:val="clear" w:color="auto" w:fill="FFFFFF"/>
        </w:rPr>
        <w:t xml:space="preserve">Игра </w:t>
      </w:r>
      <w:r w:rsidRPr="004243E6">
        <w:rPr>
          <w:b/>
          <w:color w:val="FF0000"/>
          <w:sz w:val="28"/>
          <w:szCs w:val="28"/>
          <w:shd w:val="clear" w:color="auto" w:fill="FFFFFF"/>
        </w:rPr>
        <w:t xml:space="preserve">«Поцелуйчики» - с детьми                                                                                                                        </w:t>
      </w:r>
      <w:r w:rsidRPr="004243E6">
        <w:rPr>
          <w:rStyle w:val="Strong"/>
          <w:color w:val="000000"/>
          <w:sz w:val="28"/>
          <w:szCs w:val="28"/>
          <w:shd w:val="clear" w:color="auto" w:fill="FFFFFF"/>
        </w:rPr>
        <w:t>Кикимора</w:t>
      </w:r>
      <w:r w:rsidRPr="004243E6">
        <w:rPr>
          <w:sz w:val="28"/>
          <w:szCs w:val="28"/>
        </w:rPr>
        <w:t xml:space="preserve">: Молодца, какие быстрые и внимательные дети. Есть ещё у меня для вас игра, а поиграют в неё мамы.                                                                                                                         Не сидите, не скучайте                                                                                                                Лучше с нами поиграйте                                                                                                                                        В руки бантики возмём                                                                                                                                           И косички заплетём                                                                                                                       </w:t>
      </w:r>
      <w:r w:rsidRPr="004243E6">
        <w:rPr>
          <w:b/>
          <w:bCs/>
          <w:color w:val="FF0000"/>
          <w:sz w:val="28"/>
          <w:szCs w:val="28"/>
        </w:rPr>
        <w:t xml:space="preserve">Игра  «Заплети косичку».    </w:t>
      </w:r>
      <w:r w:rsidRPr="004243E6">
        <w:rPr>
          <w:b/>
          <w:bCs/>
          <w:sz w:val="28"/>
          <w:szCs w:val="28"/>
        </w:rPr>
        <w:t xml:space="preserve">Кто быстрее?   (2 команды по 3 мамочки)                                                                                               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Кикимора:</w:t>
      </w:r>
      <w:r>
        <w:rPr>
          <w:rStyle w:val="Strong"/>
          <w:color w:val="000000"/>
          <w:sz w:val="28"/>
          <w:szCs w:val="28"/>
          <w:u w:val="single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Ой, как хорошо - то у вас! А за окном вон птички весело поют. Ну, прям как у нас в лесу.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Весна:</w:t>
      </w:r>
      <w:r>
        <w:rPr>
          <w:rStyle w:val="Strong"/>
          <w:color w:val="000000"/>
          <w:sz w:val="28"/>
          <w:szCs w:val="28"/>
          <w:u w:val="single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Да, поют они уже веселее - это потому, что весна наступила, все сегодня празднуют первый весенний праздник.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Кикимора:</w:t>
      </w:r>
      <w:r>
        <w:rPr>
          <w:rStyle w:val="Strong"/>
          <w:color w:val="000000"/>
          <w:sz w:val="28"/>
          <w:szCs w:val="28"/>
          <w:u w:val="single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Ой, здорово как! Женский день! Вот это счастье! А вы, посмотрите чем я не красавица?</w:t>
      </w:r>
    </w:p>
    <w:p w:rsidR="00B71804" w:rsidRDefault="00B71804" w:rsidP="004243E6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Весна:</w:t>
      </w:r>
      <w:r>
        <w:rPr>
          <w:rStyle w:val="Strong"/>
          <w:color w:val="000000"/>
          <w:sz w:val="28"/>
          <w:szCs w:val="28"/>
          <w:u w:val="single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Красавица ты! Кто сомневается? А наши девочки тоже русские красавицы! Посмотри, какие они красивые! И даже танец такой приготовили, называется «Пошла млада за водой» </w:t>
      </w:r>
    </w:p>
    <w:p w:rsidR="00B71804" w:rsidRPr="00BE122B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b/>
          <w:bCs/>
          <w:sz w:val="21"/>
          <w:szCs w:val="21"/>
        </w:rPr>
      </w:pPr>
      <w:r w:rsidRPr="00604AA3">
        <w:rPr>
          <w:rStyle w:val="Strong"/>
          <w:color w:val="FF0000"/>
          <w:sz w:val="28"/>
          <w:szCs w:val="28"/>
          <w:shd w:val="clear" w:color="auto" w:fill="FFFFFF"/>
        </w:rPr>
        <w:t xml:space="preserve">Танец  </w:t>
      </w:r>
      <w:r w:rsidRPr="00604AA3">
        <w:rPr>
          <w:b/>
          <w:color w:val="FF0000"/>
          <w:sz w:val="28"/>
          <w:szCs w:val="28"/>
          <w:shd w:val="clear" w:color="auto" w:fill="FFFFFF"/>
        </w:rPr>
        <w:t>«Пошла, млада за водой».</w:t>
      </w:r>
      <w:r w:rsidRPr="004243E6">
        <w:rPr>
          <w:color w:val="FF0000"/>
          <w:sz w:val="28"/>
          <w:szCs w:val="28"/>
          <w:shd w:val="clear" w:color="auto" w:fill="FFFFFF"/>
        </w:rPr>
        <w:t xml:space="preserve"> </w:t>
      </w:r>
      <w:r>
        <w:rPr>
          <w:color w:val="FF0000"/>
          <w:sz w:val="28"/>
          <w:szCs w:val="28"/>
          <w:shd w:val="clear" w:color="auto" w:fill="FFFFFF"/>
        </w:rPr>
        <w:t xml:space="preserve">  </w:t>
      </w:r>
      <w:r w:rsidRPr="00BE122B">
        <w:rPr>
          <w:b/>
          <w:bCs/>
          <w:sz w:val="28"/>
          <w:szCs w:val="28"/>
          <w:shd w:val="clear" w:color="auto" w:fill="FFFFFF"/>
        </w:rPr>
        <w:t>( гр. «Непоседы»)</w:t>
      </w:r>
    </w:p>
    <w:p w:rsidR="00B71804" w:rsidRDefault="00B71804" w:rsidP="00604AA3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color w:val="000000"/>
          <w:sz w:val="28"/>
          <w:szCs w:val="28"/>
          <w:shd w:val="clear" w:color="auto" w:fill="FFFFFF"/>
        </w:rPr>
      </w:pPr>
      <w:r w:rsidRPr="00663F07">
        <w:rPr>
          <w:rStyle w:val="Strong"/>
          <w:color w:val="000000"/>
          <w:sz w:val="28"/>
          <w:szCs w:val="28"/>
          <w:shd w:val="clear" w:color="auto" w:fill="FFFFFF"/>
        </w:rPr>
        <w:t>Кикимора</w:t>
      </w:r>
      <w:r w:rsidRPr="001171BA">
        <w:rPr>
          <w:rStyle w:val="Strong"/>
          <w:color w:val="000000"/>
          <w:sz w:val="28"/>
          <w:szCs w:val="28"/>
          <w:shd w:val="clear" w:color="auto" w:fill="FFFFFF"/>
        </w:rPr>
        <w:t>:</w:t>
      </w:r>
      <w:r>
        <w:rPr>
          <w:rStyle w:val="Strong"/>
          <w:color w:val="000000"/>
          <w:sz w:val="28"/>
          <w:szCs w:val="28"/>
          <w:u w:val="single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Ой</w:t>
      </w: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, с</w:t>
      </w:r>
      <w:r w:rsidRPr="00604AA3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пасибо</w:t>
      </w: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 вам </w:t>
      </w:r>
      <w:r>
        <w:rPr>
          <w:color w:val="000000"/>
          <w:sz w:val="28"/>
          <w:szCs w:val="28"/>
          <w:shd w:val="clear" w:color="auto" w:fill="FFFFFF"/>
        </w:rPr>
        <w:t xml:space="preserve"> миленькие! Да что ж это делается! Загулялась я с вами! Да мне ж домой пора! Леший меня заждался! Сюрприз готовит </w:t>
      </w:r>
      <w:r w:rsidRPr="00604AA3">
        <w:rPr>
          <w:b/>
          <w:bCs/>
          <w:i/>
          <w:color w:val="000000"/>
          <w:sz w:val="28"/>
          <w:szCs w:val="28"/>
          <w:shd w:val="clear" w:color="auto" w:fill="FFFFFF"/>
        </w:rPr>
        <w:t>(кокетничая</w:t>
      </w:r>
      <w:r>
        <w:rPr>
          <w:color w:val="000000"/>
          <w:sz w:val="28"/>
          <w:szCs w:val="28"/>
          <w:shd w:val="clear" w:color="auto" w:fill="FFFFFF"/>
        </w:rPr>
        <w:t>)! Побежала я! До свидания!</w:t>
      </w:r>
    </w:p>
    <w:p w:rsidR="00B71804" w:rsidRPr="00604AA3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color w:val="FF0000"/>
          <w:sz w:val="28"/>
          <w:szCs w:val="28"/>
          <w:shd w:val="clear" w:color="auto" w:fill="FFFFFF"/>
        </w:rPr>
      </w:pPr>
      <w:r>
        <w:rPr>
          <w:i/>
          <w:color w:val="FF0000"/>
          <w:sz w:val="28"/>
          <w:szCs w:val="28"/>
          <w:shd w:val="clear" w:color="auto" w:fill="FFFFFF"/>
        </w:rPr>
        <w:t>Под музыку К</w:t>
      </w:r>
      <w:r w:rsidRPr="00604AA3">
        <w:rPr>
          <w:i/>
          <w:color w:val="FF0000"/>
          <w:sz w:val="28"/>
          <w:szCs w:val="28"/>
          <w:shd w:val="clear" w:color="auto" w:fill="FFFFFF"/>
        </w:rPr>
        <w:t>икимора уходит</w:t>
      </w:r>
    </w:p>
    <w:p w:rsidR="00B71804" w:rsidRDefault="00B71804" w:rsidP="0099042B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B64D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Весна: </w:t>
      </w:r>
      <w:r w:rsidRPr="003B64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Наш праздник продолжается. </w:t>
      </w:r>
      <w:r w:rsidRPr="003B64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Уважаемый корреспондент, а сейчас наши дети хотят подарить самым красивым мамам, самый солнечный  танец. </w:t>
      </w:r>
      <w:r w:rsidRPr="003B64D3">
        <w:rPr>
          <w:rFonts w:ascii="Times New Roman" w:hAnsi="Times New Roman"/>
          <w:color w:val="000000"/>
          <w:sz w:val="28"/>
          <w:szCs w:val="28"/>
          <w:lang w:eastAsia="ru-RU"/>
        </w:rPr>
        <w:t>Раз! Два! Три! Четыре! Пять! Начинаем мы плясать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!</w:t>
      </w:r>
    </w:p>
    <w:p w:rsidR="00B71804" w:rsidRPr="00604AA3" w:rsidRDefault="00B71804" w:rsidP="0099042B">
      <w:pPr>
        <w:spacing w:after="0" w:line="360" w:lineRule="auto"/>
        <w:ind w:left="142"/>
        <w:rPr>
          <w:rFonts w:ascii="Times New Roman" w:hAnsi="Times New Roman"/>
          <w:i/>
          <w:color w:val="FF0000"/>
          <w:sz w:val="28"/>
          <w:szCs w:val="28"/>
          <w:lang w:eastAsia="ru-RU"/>
        </w:rPr>
      </w:pPr>
      <w:r w:rsidRPr="00604AA3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Танец «Солнышко»</w:t>
      </w:r>
    </w:p>
    <w:p w:rsidR="00B71804" w:rsidRPr="001B25A3" w:rsidRDefault="00B71804" w:rsidP="0099042B">
      <w:pPr>
        <w:shd w:val="clear" w:color="auto" w:fill="FFFFFF"/>
        <w:spacing w:after="0" w:line="360" w:lineRule="auto"/>
        <w:ind w:left="142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3606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Корреспондент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Ой! Ну, просто молодцы, и танцоры и певцы</w:t>
      </w:r>
    </w:p>
    <w:p w:rsidR="00B71804" w:rsidRPr="006440ED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Я с праздником сегодня поздравляю всех!</w:t>
      </w:r>
    </w:p>
    <w:p w:rsidR="00B71804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Пусть будет в жизни счастье, удача и успех!</w:t>
      </w:r>
    </w:p>
    <w:p w:rsidR="00B71804" w:rsidRPr="001171BA" w:rsidRDefault="00B71804" w:rsidP="001171BA">
      <w:pPr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36064">
        <w:rPr>
          <w:rFonts w:ascii="Times New Roman" w:hAnsi="Times New Roman"/>
          <w:b/>
          <w:color w:val="000000"/>
          <w:sz w:val="28"/>
          <w:szCs w:val="28"/>
          <w:lang w:eastAsia="ru-RU"/>
        </w:rPr>
        <w:t>Весна:</w:t>
      </w:r>
      <w:r w:rsidRPr="0093183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Солнце светит, улыбается.</w:t>
      </w:r>
    </w:p>
    <w:p w:rsidR="00B71804" w:rsidRPr="00931837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31837">
        <w:rPr>
          <w:rFonts w:ascii="Times New Roman" w:hAnsi="Times New Roman"/>
          <w:color w:val="000000"/>
          <w:sz w:val="28"/>
          <w:szCs w:val="28"/>
          <w:lang w:eastAsia="ru-RU"/>
        </w:rPr>
        <w:t>Нынче праздник у ребят.</w:t>
      </w:r>
    </w:p>
    <w:p w:rsidR="00B71804" w:rsidRPr="00931837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31837">
        <w:rPr>
          <w:rFonts w:ascii="Times New Roman" w:hAnsi="Times New Roman"/>
          <w:color w:val="000000"/>
          <w:sz w:val="28"/>
          <w:szCs w:val="28"/>
          <w:lang w:eastAsia="ru-RU"/>
        </w:rPr>
        <w:t>Ручейки переливаются,</w:t>
      </w:r>
    </w:p>
    <w:p w:rsidR="00B71804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31837">
        <w:rPr>
          <w:rFonts w:ascii="Times New Roman" w:hAnsi="Times New Roman"/>
          <w:color w:val="000000"/>
          <w:sz w:val="28"/>
          <w:szCs w:val="28"/>
          <w:lang w:eastAsia="ru-RU"/>
        </w:rPr>
        <w:t>Всюду песенки звучат!</w:t>
      </w:r>
    </w:p>
    <w:p w:rsidR="00B71804" w:rsidRPr="00604AA3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604AA3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Песня </w:t>
      </w:r>
      <w:r>
        <w:rPr>
          <w:rFonts w:ascii="Times New Roman" w:hAnsi="Times New Roman"/>
          <w:b/>
          <w:color w:val="FF0000"/>
          <w:sz w:val="28"/>
          <w:szCs w:val="28"/>
          <w:lang w:eastAsia="ru-RU"/>
        </w:rPr>
        <w:t>«Мамочка, милая я тебя люблю….»</w:t>
      </w:r>
    </w:p>
    <w:p w:rsidR="00B71804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Весна: 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С 8 Марта поздравляю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Бабушек, девчонок, мам!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Счастья, радости желаю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И большим, и малышам.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Вам, девчонки и мальчишки,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Непоседы, шалунишки,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Подарить хочу цветы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Небывалой красоты!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Чтоб увидеть их, сперва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Нужно всем закрыть глаза!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04AA3">
        <w:rPr>
          <w:rFonts w:ascii="Times New Roman" w:hAnsi="Times New Roman"/>
          <w:i/>
          <w:color w:val="FF0000"/>
          <w:sz w:val="28"/>
          <w:szCs w:val="28"/>
          <w:lang w:eastAsia="ru-RU"/>
        </w:rPr>
        <w:t>Дети закрывают глаза</w:t>
      </w:r>
      <w:r w:rsidRPr="00604AA3">
        <w:rPr>
          <w:rFonts w:ascii="Times New Roman" w:hAnsi="Times New Roman"/>
          <w:color w:val="FF0000"/>
          <w:sz w:val="28"/>
          <w:szCs w:val="28"/>
          <w:lang w:eastAsia="ru-RU"/>
        </w:rPr>
        <w:t xml:space="preserve">, </w:t>
      </w:r>
      <w:r w:rsidRPr="00604AA3">
        <w:rPr>
          <w:rFonts w:ascii="Times New Roman" w:hAnsi="Times New Roman"/>
          <w:i/>
          <w:color w:val="FF0000"/>
          <w:sz w:val="28"/>
          <w:szCs w:val="28"/>
          <w:lang w:eastAsia="ru-RU"/>
        </w:rPr>
        <w:t>Весна выносит 2 корзины с цветами (плоскостные, к обратной стороне прикреплены конфетки); звучит музыка.</w:t>
      </w:r>
      <w:r w:rsidRPr="00604AA3">
        <w:rPr>
          <w:rFonts w:ascii="Times New Roman" w:hAnsi="Times New Roman"/>
          <w:i/>
          <w:color w:val="FF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Раз! Два! Три! Четыре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! Пять!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Глазки можно открывать!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 </w:t>
      </w:r>
      <w:r w:rsidRPr="0033606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Корреспондент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B71804" w:rsidRPr="00604AA3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Вот это чудо! Посмотрите-ка, ребята,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акая красивая цветочная поляна!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440E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Весна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А эти цветы не простые, они с сюрпризом!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Что ж, ребята, не 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евайте,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По цветочку разбирайте!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604AA3">
        <w:rPr>
          <w:rFonts w:ascii="Times New Roman" w:hAnsi="Times New Roman"/>
          <w:i/>
          <w:iCs/>
          <w:color w:val="FF0000"/>
          <w:sz w:val="28"/>
          <w:szCs w:val="28"/>
          <w:lang w:eastAsia="ru-RU"/>
        </w:rPr>
        <w:t>Звучит музыка, дети разбирают цветочки и дарят мамам.</w:t>
      </w:r>
    </w:p>
    <w:p w:rsidR="00B71804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b/>
          <w:color w:val="000000"/>
          <w:sz w:val="28"/>
          <w:szCs w:val="28"/>
          <w:lang w:eastAsia="ru-RU"/>
        </w:rPr>
        <w:t>Весна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Вас еще раз поздравляю,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Быть веселыми желаю!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br/>
        <w:t>Возвращаться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мне  пора,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До свиданья, детвора!</w:t>
      </w:r>
    </w:p>
    <w:p w:rsidR="00B71804" w:rsidRPr="00604AA3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i/>
          <w:color w:val="FF0000"/>
          <w:sz w:val="28"/>
          <w:szCs w:val="28"/>
          <w:lang w:eastAsia="ru-RU"/>
        </w:rPr>
      </w:pPr>
      <w:r w:rsidRPr="00604AA3">
        <w:rPr>
          <w:rFonts w:ascii="Times New Roman" w:hAnsi="Times New Roman"/>
          <w:i/>
          <w:color w:val="FF0000"/>
          <w:sz w:val="28"/>
          <w:szCs w:val="28"/>
          <w:lang w:eastAsia="ru-RU"/>
        </w:rPr>
        <w:t xml:space="preserve">Под музыку весна уходит 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color w:val="000000"/>
          <w:sz w:val="28"/>
          <w:szCs w:val="28"/>
          <w:shd w:val="clear" w:color="auto" w:fill="FFFFFF"/>
        </w:rPr>
      </w:pPr>
      <w:r w:rsidRPr="003B64D3">
        <w:rPr>
          <w:b/>
          <w:bCs/>
          <w:color w:val="000000"/>
          <w:sz w:val="28"/>
          <w:szCs w:val="28"/>
          <w:shd w:val="clear" w:color="auto" w:fill="FFFFFF"/>
        </w:rPr>
        <w:t>Корреспондент</w:t>
      </w:r>
      <w:r>
        <w:rPr>
          <w:b/>
          <w:bCs/>
          <w:color w:val="000000"/>
          <w:sz w:val="28"/>
          <w:szCs w:val="28"/>
          <w:shd w:val="clear" w:color="auto" w:fill="FFFFFF"/>
        </w:rPr>
        <w:t>: Р</w:t>
      </w:r>
      <w:r>
        <w:rPr>
          <w:bCs/>
          <w:color w:val="000000"/>
          <w:sz w:val="28"/>
          <w:szCs w:val="28"/>
          <w:shd w:val="clear" w:color="auto" w:fill="FFFFFF"/>
        </w:rPr>
        <w:t>ебята, м</w:t>
      </w:r>
      <w:r>
        <w:rPr>
          <w:color w:val="000000"/>
          <w:sz w:val="28"/>
          <w:szCs w:val="28"/>
          <w:shd w:val="clear" w:color="auto" w:fill="FFFFFF"/>
        </w:rPr>
        <w:t xml:space="preserve">не поручено  сфотографировать для нашей местной газеты самую лучшую маму специально для праздничного выпуска. </w:t>
      </w:r>
    </w:p>
    <w:p w:rsidR="00B71804" w:rsidRDefault="00B71804" w:rsidP="00604AA3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вашем зале есть такие? ( Осматривает приглашённых мам в зале). О, да! Я вижу – здесь есть очень интересные лица. ( Щёлкает фотоаппаратом.) Но, кто же из вас самая лучшая? Может, мне ребята подскажут? Дети, чья мама самая лучшая?</w:t>
      </w:r>
    </w:p>
    <w:p w:rsidR="00B71804" w:rsidRDefault="00B71804" w:rsidP="001171BA">
      <w:pPr>
        <w:pStyle w:val="NormalWeb"/>
        <w:shd w:val="clear" w:color="auto" w:fill="FFFFFF"/>
        <w:spacing w:before="0" w:beforeAutospacing="0" w:after="150" w:afterAutospacing="0" w:line="360" w:lineRule="auto"/>
        <w:ind w:left="142"/>
        <w:rPr>
          <w:rFonts w:ascii="Helvetica" w:hAnsi="Helvetica" w:cs="Helvetica"/>
          <w:color w:val="333333"/>
          <w:sz w:val="21"/>
          <w:szCs w:val="21"/>
        </w:rPr>
      </w:pPr>
      <w:r w:rsidRPr="0089052A">
        <w:rPr>
          <w:b/>
          <w:color w:val="000000"/>
          <w:sz w:val="28"/>
          <w:szCs w:val="28"/>
          <w:shd w:val="clear" w:color="auto" w:fill="FFFFFF"/>
        </w:rPr>
        <w:t>Дети 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Моя, моя </w:t>
      </w:r>
    </w:p>
    <w:p w:rsidR="00B71804" w:rsidRPr="0089052A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B64D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Корреспондент</w:t>
      </w:r>
      <w:r>
        <w:rPr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90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 что ж, тогда я сделаю одно большое фото всех мам на обложку.</w:t>
      </w:r>
      <w:r w:rsidRPr="00890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Итак, самые лучшие мамы, внимание! (Настраивает фотоаппарат).</w:t>
      </w:r>
      <w:r w:rsidRPr="0089052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Улыбнулись! Готово!</w:t>
      </w:r>
    </w:p>
    <w:p w:rsidR="00B71804" w:rsidRPr="001171BA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336064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Корреспондент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: </w:t>
      </w: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Подошел к концу наш праздник.</w:t>
      </w:r>
    </w:p>
    <w:p w:rsidR="00B71804" w:rsidRPr="006440ED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Что же мне еще сказать?</w:t>
      </w:r>
    </w:p>
    <w:p w:rsidR="00B71804" w:rsidRPr="006440ED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Я хочу вам на прощанье</w:t>
      </w:r>
    </w:p>
    <w:p w:rsidR="00B71804" w:rsidRPr="006440ED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440ED">
        <w:rPr>
          <w:rFonts w:ascii="Times New Roman" w:hAnsi="Times New Roman"/>
          <w:color w:val="000000"/>
          <w:sz w:val="28"/>
          <w:szCs w:val="28"/>
          <w:lang w:eastAsia="ru-RU"/>
        </w:rPr>
        <w:t> Всем здоровья пожелать!</w:t>
      </w:r>
    </w:p>
    <w:p w:rsidR="00B71804" w:rsidRPr="00604AA3" w:rsidRDefault="00B71804" w:rsidP="001171BA">
      <w:pPr>
        <w:shd w:val="clear" w:color="auto" w:fill="FFFFFF"/>
        <w:spacing w:after="0" w:line="360" w:lineRule="auto"/>
        <w:ind w:left="142"/>
        <w:rPr>
          <w:rFonts w:ascii="Times New Roman" w:hAnsi="Times New Roman"/>
          <w:i/>
          <w:color w:val="FF0000"/>
          <w:sz w:val="28"/>
          <w:szCs w:val="28"/>
          <w:lang w:eastAsia="ru-RU"/>
        </w:rPr>
      </w:pPr>
      <w:r w:rsidRPr="00604AA3">
        <w:rPr>
          <w:rFonts w:ascii="Times New Roman" w:hAnsi="Times New Roman"/>
          <w:i/>
          <w:color w:val="FF0000"/>
          <w:sz w:val="28"/>
          <w:szCs w:val="28"/>
          <w:lang w:eastAsia="ru-RU"/>
        </w:rPr>
        <w:t>Музыка новостей</w:t>
      </w:r>
      <w:r>
        <w:rPr>
          <w:rFonts w:ascii="Times New Roman" w:hAnsi="Times New Roman"/>
          <w:i/>
          <w:color w:val="FF0000"/>
          <w:sz w:val="28"/>
          <w:szCs w:val="28"/>
          <w:lang w:eastAsia="ru-RU"/>
        </w:rPr>
        <w:t>. Корреспондент уходит.</w:t>
      </w:r>
      <w:r w:rsidRPr="00604AA3">
        <w:rPr>
          <w:rFonts w:ascii="Times New Roman" w:hAnsi="Times New Roman"/>
          <w:i/>
          <w:color w:val="FF0000"/>
          <w:sz w:val="28"/>
          <w:szCs w:val="28"/>
          <w:lang w:eastAsia="ru-RU"/>
        </w:rPr>
        <w:t xml:space="preserve"> </w:t>
      </w:r>
    </w:p>
    <w:p w:rsidR="00B71804" w:rsidRPr="00931837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89052A">
        <w:rPr>
          <w:rFonts w:ascii="Times New Roman" w:hAnsi="Times New Roman"/>
          <w:b/>
          <w:color w:val="111111"/>
          <w:sz w:val="28"/>
          <w:szCs w:val="28"/>
          <w:lang w:eastAsia="ru-RU"/>
        </w:rPr>
        <w:t>Ведущий</w:t>
      </w:r>
      <w:r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 (в телевизоре):</w:t>
      </w:r>
      <w:r w:rsidRPr="00931837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Передачи завершаются, праздник наш кончается.</w:t>
      </w:r>
    </w:p>
    <w:p w:rsidR="00B71804" w:rsidRPr="00931837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31837">
        <w:rPr>
          <w:rFonts w:ascii="Times New Roman" w:hAnsi="Times New Roman"/>
          <w:color w:val="111111"/>
          <w:sz w:val="28"/>
          <w:szCs w:val="28"/>
          <w:lang w:eastAsia="ru-RU"/>
        </w:rPr>
        <w:t>Спасибо, что были сегодня вы с нами</w:t>
      </w:r>
    </w:p>
    <w:p w:rsidR="00B71804" w:rsidRPr="00931837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31837">
        <w:rPr>
          <w:rFonts w:ascii="Times New Roman" w:hAnsi="Times New Roman"/>
          <w:color w:val="111111"/>
          <w:sz w:val="28"/>
          <w:szCs w:val="28"/>
          <w:lang w:eastAsia="ru-RU"/>
        </w:rPr>
        <w:t>На праздничном нашем дошкольном канале!</w:t>
      </w:r>
    </w:p>
    <w:p w:rsidR="00B71804" w:rsidRPr="00931837" w:rsidRDefault="00B71804" w:rsidP="001171BA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31837">
        <w:rPr>
          <w:rFonts w:ascii="Times New Roman" w:hAnsi="Times New Roman"/>
          <w:color w:val="111111"/>
          <w:sz w:val="28"/>
          <w:szCs w:val="28"/>
          <w:lang w:eastAsia="ru-RU"/>
        </w:rPr>
        <w:t>К концу пришёл веселья час, спасибо, что пришли!</w:t>
      </w:r>
    </w:p>
    <w:p w:rsidR="00B71804" w:rsidRDefault="00B71804" w:rsidP="0099042B">
      <w:pPr>
        <w:spacing w:after="0" w:line="360" w:lineRule="auto"/>
        <w:ind w:left="142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31837">
        <w:rPr>
          <w:rFonts w:ascii="Times New Roman" w:hAnsi="Times New Roman"/>
          <w:color w:val="111111"/>
          <w:sz w:val="28"/>
          <w:szCs w:val="28"/>
          <w:lang w:eastAsia="ru-RU"/>
        </w:rPr>
        <w:t>Мы рады были видеть вас, и видим, что довольны вы!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</w:t>
      </w:r>
    </w:p>
    <w:p w:rsidR="00B71804" w:rsidRDefault="00B71804" w:rsidP="00723CBC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  <w:r w:rsidRPr="00752300">
        <w:rPr>
          <w:i/>
          <w:color w:val="FF0000"/>
          <w:sz w:val="28"/>
          <w:szCs w:val="28"/>
        </w:rPr>
        <w:t>Шторы закрываются</w:t>
      </w:r>
      <w:r w:rsidRPr="00723CBC">
        <w:rPr>
          <w:rStyle w:val="Emphasis"/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B71804" w:rsidRDefault="00B71804" w:rsidP="00723CBC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723CBC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723CBC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723CBC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723CBC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723CBC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ind w:left="142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Default="00B71804" w:rsidP="00CC2464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rPr>
          <w:rStyle w:val="Emphasis"/>
          <w:b/>
          <w:color w:val="FF0000"/>
          <w:sz w:val="28"/>
          <w:szCs w:val="28"/>
          <w:shd w:val="clear" w:color="auto" w:fill="FFFFFF"/>
        </w:rPr>
      </w:pPr>
    </w:p>
    <w:p w:rsidR="00B71804" w:rsidRPr="00CC2464" w:rsidRDefault="00B71804" w:rsidP="00CC2464">
      <w:pPr>
        <w:pStyle w:val="NormalWeb"/>
        <w:shd w:val="clear" w:color="auto" w:fill="FFFFFF"/>
        <w:tabs>
          <w:tab w:val="left" w:pos="142"/>
        </w:tabs>
        <w:spacing w:before="0" w:beforeAutospacing="0" w:after="150" w:afterAutospacing="0" w:line="360" w:lineRule="auto"/>
        <w:rPr>
          <w:b/>
          <w:color w:val="FF0000"/>
          <w:sz w:val="28"/>
          <w:szCs w:val="28"/>
        </w:rPr>
      </w:pPr>
      <w:r w:rsidRPr="009F5EDC">
        <w:rPr>
          <w:rStyle w:val="Emphasis"/>
          <w:b/>
          <w:color w:val="FF0000"/>
          <w:sz w:val="28"/>
          <w:szCs w:val="28"/>
          <w:shd w:val="clear" w:color="auto" w:fill="FFFFFF"/>
        </w:rPr>
        <w:t>Звучит музыка, появляется Кикимора.</w:t>
      </w:r>
      <w:r>
        <w:rPr>
          <w:b/>
          <w:color w:val="FF0000"/>
          <w:sz w:val="28"/>
          <w:szCs w:val="28"/>
        </w:rPr>
        <w:t xml:space="preserve">      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 xml:space="preserve">Кикимора: </w:t>
      </w:r>
      <w:r w:rsidRPr="009F5EDC">
        <w:rPr>
          <w:color w:val="000000"/>
          <w:sz w:val="28"/>
          <w:szCs w:val="28"/>
          <w:shd w:val="clear" w:color="auto" w:fill="FFFFFF"/>
        </w:rPr>
        <w:t>Здрасьте, здрасьте всем!                                                                                            Эй, здорово, ребятня! Не узнали вы меня?                                                                                         Я Кикимора лесная, УУХХ! Какая заводная!</w:t>
      </w:r>
      <w:r w:rsidRPr="009F5EDC">
        <w:rPr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Весна: </w:t>
      </w:r>
      <w:r w:rsidRPr="009F5EDC">
        <w:rPr>
          <w:color w:val="000000"/>
          <w:sz w:val="28"/>
          <w:szCs w:val="28"/>
          <w:shd w:val="clear" w:color="auto" w:fill="FFFFFF"/>
        </w:rPr>
        <w:t>Кикимора…..и девочек!</w:t>
      </w:r>
      <w:r w:rsidRPr="009F5EDC">
        <w:rPr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 xml:space="preserve">Кикимора: </w:t>
      </w:r>
      <w:r w:rsidRPr="009F5EDC">
        <w:rPr>
          <w:color w:val="000000"/>
          <w:sz w:val="28"/>
          <w:szCs w:val="28"/>
          <w:shd w:val="clear" w:color="auto" w:fill="FFFFFF"/>
        </w:rPr>
        <w:t>С чем же это они поздравляют?                                                                              Что за праздник сегодня? Почему я ничего не знаю?</w:t>
      </w:r>
      <w:r w:rsidRPr="009F5EDC">
        <w:rPr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 xml:space="preserve">Весна: </w:t>
      </w:r>
      <w:r w:rsidRPr="009F5EDC">
        <w:rPr>
          <w:color w:val="000000"/>
          <w:sz w:val="28"/>
          <w:szCs w:val="28"/>
          <w:shd w:val="clear" w:color="auto" w:fill="FFFFFF"/>
        </w:rPr>
        <w:t>Сегодня праздник 8 Марта! Женский день!</w:t>
      </w:r>
      <w:r w:rsidRPr="009F5EDC">
        <w:rPr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Кикимора: 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Ой, счастье-то, какое! Ведь я,                                                                              Кикимора-красотулечка, тоже женщина!                                                                                      Значит, и меня должны поздравлять!                                                                                 </w:t>
      </w:r>
      <w:r w:rsidRPr="009F5EDC">
        <w:rPr>
          <w:b/>
          <w:bCs/>
          <w:i/>
          <w:color w:val="000000"/>
          <w:sz w:val="28"/>
          <w:szCs w:val="28"/>
          <w:shd w:val="clear" w:color="auto" w:fill="FFFFFF"/>
        </w:rPr>
        <w:t>(Говорит это кокетливо</w:t>
      </w:r>
      <w:r w:rsidRPr="009F5EDC">
        <w:rPr>
          <w:b/>
          <w:bCs/>
          <w:color w:val="000000"/>
          <w:sz w:val="28"/>
          <w:szCs w:val="28"/>
          <w:shd w:val="clear" w:color="auto" w:fill="FFFFFF"/>
        </w:rPr>
        <w:t>).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 Про меня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вы все забыли. </w:t>
      </w:r>
      <w:r w:rsidRPr="009F5EDC">
        <w:rPr>
          <w:color w:val="000000"/>
          <w:sz w:val="28"/>
          <w:szCs w:val="28"/>
          <w:shd w:val="clear" w:color="auto" w:fill="FFFFFF"/>
        </w:rPr>
        <w:t>Даже на праздник не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пригласили! </w:t>
      </w:r>
      <w:r w:rsidRPr="009F5EDC">
        <w:rPr>
          <w:b/>
          <w:bCs/>
          <w:i/>
          <w:color w:val="000000"/>
          <w:sz w:val="28"/>
          <w:szCs w:val="28"/>
          <w:shd w:val="clear" w:color="auto" w:fill="FFFFFF"/>
        </w:rPr>
        <w:t>(Обиженно</w:t>
      </w:r>
      <w:r w:rsidRPr="009F5EDC">
        <w:rPr>
          <w:b/>
          <w:bCs/>
          <w:color w:val="000000"/>
          <w:sz w:val="28"/>
          <w:szCs w:val="28"/>
          <w:shd w:val="clear" w:color="auto" w:fill="FFFFFF"/>
        </w:rPr>
        <w:t xml:space="preserve">)                                                                 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Весна: </w:t>
      </w:r>
      <w:r w:rsidRPr="009F5EDC">
        <w:rPr>
          <w:color w:val="000000"/>
          <w:sz w:val="28"/>
          <w:szCs w:val="28"/>
          <w:shd w:val="clear" w:color="auto" w:fill="FFFFFF"/>
        </w:rPr>
        <w:t>Дорогая Кикимора, не обижайся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 на нас, пожалуйста!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Кикимора: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 Вы меня не приглашали </w:t>
      </w:r>
      <w:r w:rsidRPr="009F5EDC">
        <w:rPr>
          <w:b/>
          <w:bCs/>
          <w:i/>
          <w:color w:val="000000"/>
          <w:sz w:val="28"/>
          <w:szCs w:val="28"/>
          <w:shd w:val="clear" w:color="auto" w:fill="FFFFFF"/>
        </w:rPr>
        <w:t>(Загибает пальцы)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С женским днём не поздравляли,                                                                                                   Вот пришла сама я к вам, Разогнать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>всех ваших дам!</w:t>
      </w:r>
      <w:r w:rsidRPr="009F5EDC">
        <w:rPr>
          <w:color w:val="333333"/>
          <w:sz w:val="28"/>
          <w:szCs w:val="28"/>
        </w:rPr>
        <w:t xml:space="preserve">                                                             </w:t>
      </w:r>
      <w:r>
        <w:rPr>
          <w:color w:val="333333"/>
          <w:sz w:val="28"/>
          <w:szCs w:val="28"/>
        </w:rPr>
        <w:t xml:space="preserve">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Весна:</w:t>
      </w:r>
      <w:r w:rsidRPr="009F5EDC">
        <w:rPr>
          <w:color w:val="000000"/>
          <w:sz w:val="28"/>
          <w:szCs w:val="28"/>
          <w:shd w:val="clear" w:color="auto" w:fill="FFFFFF"/>
        </w:rPr>
        <w:t> Но, Кикимора …..и не пускаем!</w:t>
      </w:r>
      <w:r w:rsidRPr="009F5EDC">
        <w:rPr>
          <w:color w:val="333333"/>
          <w:sz w:val="28"/>
          <w:szCs w:val="28"/>
        </w:rPr>
        <w:t xml:space="preserve">                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 xml:space="preserve">Кикимора: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А попробуйте пустить!                                                                                          Может, доброй хочу я быть!                                                                                               Обещаешь не шалить? </w:t>
      </w:r>
      <w:r w:rsidRPr="009F5EDC">
        <w:rPr>
          <w:i/>
          <w:color w:val="FF0000"/>
          <w:sz w:val="28"/>
          <w:szCs w:val="28"/>
          <w:shd w:val="clear" w:color="auto" w:fill="FFFFFF"/>
        </w:rPr>
        <w:t>(Кикимора кивает)</w:t>
      </w:r>
      <w:r w:rsidRPr="009F5EDC">
        <w:rPr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>Оставайся так и быть!</w:t>
      </w:r>
      <w:r w:rsidRPr="009F5EDC">
        <w:rPr>
          <w:color w:val="333333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 xml:space="preserve">Весна: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С праздником тебя! Кикимора! </w:t>
      </w:r>
      <w:r>
        <w:rPr>
          <w:color w:val="333333"/>
          <w:sz w:val="28"/>
          <w:szCs w:val="28"/>
        </w:rPr>
        <w:t xml:space="preserve">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Кикимора</w:t>
      </w:r>
      <w:r w:rsidRPr="009F5EDC">
        <w:rPr>
          <w:sz w:val="28"/>
          <w:szCs w:val="28"/>
          <w:shd w:val="clear" w:color="auto" w:fill="FFFFFF"/>
        </w:rPr>
        <w:t>:</w:t>
      </w:r>
      <w:r w:rsidRPr="009F5EDC">
        <w:rPr>
          <w:sz w:val="28"/>
          <w:szCs w:val="28"/>
          <w:u w:val="single"/>
          <w:shd w:val="clear" w:color="auto" w:fill="FFFFFF"/>
        </w:rPr>
        <w:t> </w:t>
      </w:r>
      <w:r w:rsidRPr="009F5EDC">
        <w:rPr>
          <w:sz w:val="28"/>
          <w:szCs w:val="28"/>
          <w:shd w:val="clear" w:color="auto" w:fill="FFFFFF"/>
        </w:rPr>
        <w:t>Спасибочки, спасибочки!</w:t>
      </w:r>
      <w:r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</w:t>
      </w:r>
      <w:r w:rsidRPr="009F5EDC">
        <w:rPr>
          <w:sz w:val="28"/>
          <w:szCs w:val="28"/>
          <w:shd w:val="clear" w:color="auto" w:fill="FFFFFF"/>
        </w:rPr>
        <w:t xml:space="preserve"> Ну, а вы, ребятишки! Не желаете ли поиграть?</w:t>
      </w:r>
      <w:r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</w:t>
      </w:r>
      <w:r w:rsidRPr="009F5EDC">
        <w:rPr>
          <w:sz w:val="28"/>
          <w:szCs w:val="28"/>
          <w:shd w:val="clear" w:color="auto" w:fill="FFFFFF"/>
        </w:rPr>
        <w:t xml:space="preserve"> Я туточки игру одну приготовила.                                                                                                    Ой, люблю я обниматься                                                                                                                    Ещё больше целоваться                                                                                                                    Будем маму обнимать                                                                                                                             Её в щёчку целовать                                                                                                                         </w:t>
      </w:r>
      <w:r w:rsidRPr="009F5EDC">
        <w:rPr>
          <w:b/>
          <w:sz w:val="28"/>
          <w:szCs w:val="28"/>
          <w:shd w:val="clear" w:color="auto" w:fill="FFFFFF"/>
        </w:rPr>
        <w:t xml:space="preserve">Игра </w:t>
      </w:r>
      <w:r w:rsidRPr="009F5EDC">
        <w:rPr>
          <w:b/>
          <w:color w:val="FF0000"/>
          <w:sz w:val="28"/>
          <w:szCs w:val="28"/>
          <w:shd w:val="clear" w:color="auto" w:fill="FFFFFF"/>
        </w:rPr>
        <w:t>«Поцелуйчики» - с детьми</w:t>
      </w:r>
      <w:r>
        <w:rPr>
          <w:b/>
          <w:color w:val="FF0000"/>
          <w:sz w:val="28"/>
          <w:szCs w:val="28"/>
          <w:shd w:val="clear" w:color="auto" w:fill="FFFFFF"/>
        </w:rPr>
        <w:t xml:space="preserve">   </w:t>
      </w:r>
      <w:r w:rsidRPr="009F5EDC">
        <w:rPr>
          <w:b/>
          <w:color w:val="FF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Кикимора</w:t>
      </w:r>
      <w:r w:rsidRPr="009F5EDC">
        <w:rPr>
          <w:sz w:val="28"/>
          <w:szCs w:val="28"/>
        </w:rPr>
        <w:t xml:space="preserve">: Молодца, какие быстрые и </w:t>
      </w:r>
      <w:r>
        <w:rPr>
          <w:sz w:val="28"/>
          <w:szCs w:val="28"/>
        </w:rPr>
        <w:t xml:space="preserve">                                                                     </w:t>
      </w:r>
      <w:r w:rsidRPr="009F5EDC">
        <w:rPr>
          <w:sz w:val="28"/>
          <w:szCs w:val="28"/>
        </w:rPr>
        <w:t xml:space="preserve">внимательные дети. Есть ещё у меня </w:t>
      </w: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Pr="009F5EDC">
        <w:rPr>
          <w:sz w:val="28"/>
          <w:szCs w:val="28"/>
        </w:rPr>
        <w:t xml:space="preserve">для вас игра,а поиграют в неё мамы.                                                                                                                         Не сидите, не скучайте                                                                                                                Лучше с нами поиграйте                                                                                                                                        В руки бантики возмём                                                                                                                                           И косички заплетём                                                                                                                       </w:t>
      </w:r>
      <w:r w:rsidRPr="009F5EDC">
        <w:rPr>
          <w:b/>
          <w:bCs/>
          <w:color w:val="FF0000"/>
          <w:sz w:val="28"/>
          <w:szCs w:val="28"/>
        </w:rPr>
        <w:t xml:space="preserve">Игра  «Заплети косичку».  </w:t>
      </w:r>
      <w:r w:rsidRPr="009F5EDC">
        <w:rPr>
          <w:b/>
          <w:bCs/>
          <w:sz w:val="28"/>
          <w:szCs w:val="28"/>
        </w:rPr>
        <w:t xml:space="preserve">Кто быстрее?   (2 команды по 3 мамочки)                         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Кикимора:</w:t>
      </w:r>
      <w:r w:rsidRPr="009F5EDC">
        <w:rPr>
          <w:rStyle w:val="Strong"/>
          <w:color w:val="000000"/>
          <w:sz w:val="28"/>
          <w:szCs w:val="28"/>
          <w:u w:val="single"/>
          <w:shd w:val="clear" w:color="auto" w:fill="FFFFFF"/>
        </w:rPr>
        <w:t> 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Ой, как хорошо - то у вас!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А за окном вон птички весело поют.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>Ну, прям как у нас в лесу.</w:t>
      </w:r>
      <w:r>
        <w:rPr>
          <w:color w:val="333333"/>
          <w:sz w:val="28"/>
          <w:szCs w:val="28"/>
        </w:rPr>
        <w:t xml:space="preserve">                        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Весна:</w:t>
      </w:r>
      <w:r w:rsidRPr="009F5EDC">
        <w:rPr>
          <w:rStyle w:val="Strong"/>
          <w:color w:val="000000"/>
          <w:sz w:val="28"/>
          <w:szCs w:val="28"/>
          <w:u w:val="single"/>
          <w:shd w:val="clear" w:color="auto" w:fill="FFFFFF"/>
        </w:rPr>
        <w:t> 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Да, поют они уже веселее - это потому,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>что весна наступила, все сегодня празднуют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 первый весенний праздник.</w:t>
      </w:r>
      <w:r>
        <w:rPr>
          <w:color w:val="333333"/>
          <w:sz w:val="28"/>
          <w:szCs w:val="28"/>
        </w:rPr>
        <w:t xml:space="preserve">                 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Кикимора:</w:t>
      </w:r>
      <w:r w:rsidRPr="009F5EDC">
        <w:rPr>
          <w:rStyle w:val="Strong"/>
          <w:color w:val="000000"/>
          <w:sz w:val="28"/>
          <w:szCs w:val="28"/>
          <w:u w:val="single"/>
          <w:shd w:val="clear" w:color="auto" w:fill="FFFFFF"/>
        </w:rPr>
        <w:t> </w:t>
      </w:r>
      <w:r w:rsidRPr="009F5EDC">
        <w:rPr>
          <w:color w:val="000000"/>
          <w:sz w:val="28"/>
          <w:szCs w:val="28"/>
          <w:shd w:val="clear" w:color="auto" w:fill="FFFFFF"/>
        </w:rPr>
        <w:t>Ой, здорово как! Женский день!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 Вот это счастье! А вы, посмотрите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>чем я не красавица?</w:t>
      </w:r>
      <w:r>
        <w:rPr>
          <w:color w:val="333333"/>
          <w:sz w:val="28"/>
          <w:szCs w:val="28"/>
        </w:rPr>
        <w:t xml:space="preserve">                            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Весна:</w:t>
      </w:r>
      <w:r w:rsidRPr="009F5EDC">
        <w:rPr>
          <w:rStyle w:val="Strong"/>
          <w:color w:val="000000"/>
          <w:sz w:val="28"/>
          <w:szCs w:val="28"/>
          <w:u w:val="single"/>
          <w:shd w:val="clear" w:color="auto" w:fill="FFFFFF"/>
        </w:rPr>
        <w:t> 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Красавица ты! Кто сомневается?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А наши девочки тоже русские красавицы!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Посмотри, какие они красивые!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 xml:space="preserve"> даже танец такой приготовили.                                                                                               </w:t>
      </w:r>
      <w:r w:rsidRPr="009F5EDC">
        <w:rPr>
          <w:rStyle w:val="Strong"/>
          <w:color w:val="FF0000"/>
          <w:sz w:val="28"/>
          <w:szCs w:val="28"/>
          <w:shd w:val="clear" w:color="auto" w:fill="FFFFFF"/>
        </w:rPr>
        <w:t xml:space="preserve">Танец  </w:t>
      </w:r>
      <w:r w:rsidRPr="009F5EDC">
        <w:rPr>
          <w:b/>
          <w:color w:val="FF0000"/>
          <w:sz w:val="28"/>
          <w:szCs w:val="28"/>
          <w:shd w:val="clear" w:color="auto" w:fill="FFFFFF"/>
        </w:rPr>
        <w:t>«Пошла, млада за водой».</w:t>
      </w:r>
      <w:r w:rsidRPr="009F5EDC">
        <w:rPr>
          <w:color w:val="FF0000"/>
          <w:sz w:val="28"/>
          <w:szCs w:val="28"/>
          <w:shd w:val="clear" w:color="auto" w:fill="FFFFFF"/>
        </w:rPr>
        <w:t xml:space="preserve"> </w:t>
      </w:r>
      <w:r w:rsidRPr="009F5EDC">
        <w:rPr>
          <w:b/>
          <w:bCs/>
          <w:sz w:val="28"/>
          <w:szCs w:val="28"/>
          <w:shd w:val="clear" w:color="auto" w:fill="FFFFFF"/>
        </w:rPr>
        <w:t>( гр. «Непоседы»)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9F5EDC">
        <w:rPr>
          <w:rStyle w:val="Strong"/>
          <w:color w:val="000000"/>
          <w:sz w:val="28"/>
          <w:szCs w:val="28"/>
          <w:shd w:val="clear" w:color="auto" w:fill="FFFFFF"/>
        </w:rPr>
        <w:t>Кикимора:</w:t>
      </w:r>
      <w:r w:rsidRPr="009F5EDC">
        <w:rPr>
          <w:rStyle w:val="Strong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9F5EDC">
        <w:rPr>
          <w:color w:val="000000"/>
          <w:sz w:val="28"/>
          <w:szCs w:val="28"/>
          <w:shd w:val="clear" w:color="auto" w:fill="FFFFFF"/>
        </w:rPr>
        <w:t>Ой</w:t>
      </w:r>
      <w:r w:rsidRPr="009F5EDC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, спасибо вам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 миленькие!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Да что ж это делается! Загулялась я с вами!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>Да мне ж домой пора! Леший меня заждался!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 Сюрприз готовит </w:t>
      </w:r>
      <w:r w:rsidRPr="009F5EDC">
        <w:rPr>
          <w:b/>
          <w:bCs/>
          <w:i/>
          <w:color w:val="000000"/>
          <w:sz w:val="28"/>
          <w:szCs w:val="28"/>
          <w:shd w:val="clear" w:color="auto" w:fill="FFFFFF"/>
        </w:rPr>
        <w:t>(кокетничая</w:t>
      </w:r>
      <w:r w:rsidRPr="009F5EDC">
        <w:rPr>
          <w:color w:val="000000"/>
          <w:sz w:val="28"/>
          <w:szCs w:val="28"/>
          <w:shd w:val="clear" w:color="auto" w:fill="FFFFFF"/>
        </w:rPr>
        <w:t xml:space="preserve">)! 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r w:rsidRPr="009F5EDC">
        <w:rPr>
          <w:color w:val="000000"/>
          <w:sz w:val="28"/>
          <w:szCs w:val="28"/>
          <w:shd w:val="clear" w:color="auto" w:fill="FFFFFF"/>
        </w:rPr>
        <w:t>Побежала я! До свидания!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</w:t>
      </w:r>
      <w:r w:rsidRPr="009F5EDC">
        <w:rPr>
          <w:i/>
          <w:color w:val="FF0000"/>
          <w:sz w:val="28"/>
          <w:szCs w:val="28"/>
          <w:shd w:val="clear" w:color="auto" w:fill="FFFFFF"/>
        </w:rPr>
        <w:t>Под музыку Кикимора уходит</w:t>
      </w:r>
    </w:p>
    <w:p w:rsidR="00B71804" w:rsidRPr="009F5EDC" w:rsidRDefault="00B71804" w:rsidP="0099042B">
      <w:pPr>
        <w:spacing w:after="0" w:line="360" w:lineRule="auto"/>
        <w:ind w:left="142"/>
        <w:rPr>
          <w:rFonts w:ascii="Times New Roman" w:hAnsi="Times New Roman"/>
          <w:i/>
          <w:color w:val="FF0000"/>
          <w:sz w:val="28"/>
          <w:szCs w:val="28"/>
          <w:lang w:eastAsia="ru-RU"/>
        </w:rPr>
      </w:pPr>
    </w:p>
    <w:p w:rsidR="00B71804" w:rsidRPr="009F5EDC" w:rsidRDefault="00B71804" w:rsidP="001171BA">
      <w:pPr>
        <w:shd w:val="clear" w:color="auto" w:fill="FFFFFF"/>
        <w:spacing w:line="360" w:lineRule="auto"/>
        <w:ind w:left="-142"/>
        <w:rPr>
          <w:rFonts w:ascii="Times New Roman" w:hAnsi="Times New Roman"/>
          <w:color w:val="000000"/>
          <w:sz w:val="28"/>
          <w:szCs w:val="28"/>
          <w:lang w:eastAsia="ru-RU"/>
        </w:rPr>
      </w:pPr>
    </w:p>
    <w:sectPr w:rsidR="00B71804" w:rsidRPr="009F5EDC" w:rsidSect="003E0177">
      <w:pgSz w:w="11906" w:h="16838"/>
      <w:pgMar w:top="851" w:right="850" w:bottom="1134" w:left="567" w:header="708" w:footer="708" w:gutter="0"/>
      <w:pgBorders w:display="firstPage" w:offsetFrom="page">
        <w:top w:val="threeDEngrave" w:sz="48" w:space="24" w:color="FF0000"/>
        <w:left w:val="threeDEngrave" w:sz="48" w:space="24" w:color="FF0000"/>
        <w:bottom w:val="threeDEmboss" w:sz="48" w:space="24" w:color="FF0000"/>
        <w:right w:val="threeDEmboss" w:sz="48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804" w:rsidRDefault="00B71804" w:rsidP="00C53FDC">
      <w:pPr>
        <w:spacing w:after="0" w:line="240" w:lineRule="auto"/>
      </w:pPr>
      <w:r>
        <w:separator/>
      </w:r>
    </w:p>
  </w:endnote>
  <w:endnote w:type="continuationSeparator" w:id="0">
    <w:p w:rsidR="00B71804" w:rsidRDefault="00B71804" w:rsidP="00C53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804" w:rsidRDefault="00B71804" w:rsidP="00C53FDC">
      <w:pPr>
        <w:spacing w:after="0" w:line="240" w:lineRule="auto"/>
      </w:pPr>
      <w:r>
        <w:separator/>
      </w:r>
    </w:p>
  </w:footnote>
  <w:footnote w:type="continuationSeparator" w:id="0">
    <w:p w:rsidR="00B71804" w:rsidRDefault="00B71804" w:rsidP="00C53F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F545B"/>
    <w:multiLevelType w:val="multilevel"/>
    <w:tmpl w:val="80A6E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5DFE"/>
    <w:rsid w:val="00004A6D"/>
    <w:rsid w:val="000450D3"/>
    <w:rsid w:val="00083B8F"/>
    <w:rsid w:val="000946C2"/>
    <w:rsid w:val="000A3B82"/>
    <w:rsid w:val="000B4A56"/>
    <w:rsid w:val="001171BA"/>
    <w:rsid w:val="00127B5A"/>
    <w:rsid w:val="00140CAE"/>
    <w:rsid w:val="001779D3"/>
    <w:rsid w:val="00177DED"/>
    <w:rsid w:val="001B25A3"/>
    <w:rsid w:val="001D23DF"/>
    <w:rsid w:val="001E00E6"/>
    <w:rsid w:val="001E7595"/>
    <w:rsid w:val="00205DFE"/>
    <w:rsid w:val="002C3B89"/>
    <w:rsid w:val="002E26A6"/>
    <w:rsid w:val="002E644C"/>
    <w:rsid w:val="00336064"/>
    <w:rsid w:val="00371F30"/>
    <w:rsid w:val="003779F8"/>
    <w:rsid w:val="003A3DAE"/>
    <w:rsid w:val="003B64D3"/>
    <w:rsid w:val="003E0177"/>
    <w:rsid w:val="003E6BD3"/>
    <w:rsid w:val="0040355D"/>
    <w:rsid w:val="004243E6"/>
    <w:rsid w:val="00486BBF"/>
    <w:rsid w:val="005401F4"/>
    <w:rsid w:val="005762A0"/>
    <w:rsid w:val="005D6530"/>
    <w:rsid w:val="00604AA3"/>
    <w:rsid w:val="00604F0A"/>
    <w:rsid w:val="00631A26"/>
    <w:rsid w:val="006440ED"/>
    <w:rsid w:val="00663F07"/>
    <w:rsid w:val="0067191D"/>
    <w:rsid w:val="006A78AD"/>
    <w:rsid w:val="00701DF5"/>
    <w:rsid w:val="00712BA3"/>
    <w:rsid w:val="00723CBC"/>
    <w:rsid w:val="00752300"/>
    <w:rsid w:val="007A0703"/>
    <w:rsid w:val="007B063E"/>
    <w:rsid w:val="007D0E47"/>
    <w:rsid w:val="008065EA"/>
    <w:rsid w:val="0087225E"/>
    <w:rsid w:val="0089052A"/>
    <w:rsid w:val="008C4756"/>
    <w:rsid w:val="008F7653"/>
    <w:rsid w:val="00925222"/>
    <w:rsid w:val="00931837"/>
    <w:rsid w:val="00947CB0"/>
    <w:rsid w:val="0099042B"/>
    <w:rsid w:val="009F4AC9"/>
    <w:rsid w:val="009F5EDC"/>
    <w:rsid w:val="00A36B25"/>
    <w:rsid w:val="00A648CB"/>
    <w:rsid w:val="00A77D58"/>
    <w:rsid w:val="00A87AE9"/>
    <w:rsid w:val="00A901EA"/>
    <w:rsid w:val="00AF254F"/>
    <w:rsid w:val="00B3439D"/>
    <w:rsid w:val="00B538C1"/>
    <w:rsid w:val="00B54EFF"/>
    <w:rsid w:val="00B71804"/>
    <w:rsid w:val="00B77765"/>
    <w:rsid w:val="00B83AFD"/>
    <w:rsid w:val="00B9132D"/>
    <w:rsid w:val="00BD67ED"/>
    <w:rsid w:val="00BE122B"/>
    <w:rsid w:val="00BE1ED0"/>
    <w:rsid w:val="00C22C4F"/>
    <w:rsid w:val="00C47D7C"/>
    <w:rsid w:val="00C53FDC"/>
    <w:rsid w:val="00CC2464"/>
    <w:rsid w:val="00D329BC"/>
    <w:rsid w:val="00D36F52"/>
    <w:rsid w:val="00E01866"/>
    <w:rsid w:val="00E87106"/>
    <w:rsid w:val="00ED519E"/>
    <w:rsid w:val="00EF2CEE"/>
    <w:rsid w:val="00F028EE"/>
    <w:rsid w:val="00F87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B2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401F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205D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401F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05DFE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NormalWeb">
    <w:name w:val="Normal (Web)"/>
    <w:basedOn w:val="Normal"/>
    <w:uiPriority w:val="99"/>
    <w:rsid w:val="00205D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205DFE"/>
    <w:rPr>
      <w:rFonts w:cs="Times New Roman"/>
      <w:b/>
      <w:bCs/>
    </w:rPr>
  </w:style>
  <w:style w:type="character" w:customStyle="1" w:styleId="file">
    <w:name w:val="file"/>
    <w:basedOn w:val="DefaultParagraphFont"/>
    <w:uiPriority w:val="99"/>
    <w:rsid w:val="00205DFE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205DFE"/>
    <w:rPr>
      <w:rFonts w:cs="Times New Roman"/>
      <w:color w:val="0000FF"/>
      <w:u w:val="single"/>
    </w:rPr>
  </w:style>
  <w:style w:type="paragraph" w:customStyle="1" w:styleId="c13">
    <w:name w:val="c13"/>
    <w:basedOn w:val="Normal"/>
    <w:uiPriority w:val="99"/>
    <w:rsid w:val="00205D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205DFE"/>
    <w:rPr>
      <w:rFonts w:cs="Times New Roman"/>
    </w:rPr>
  </w:style>
  <w:style w:type="paragraph" w:customStyle="1" w:styleId="c2">
    <w:name w:val="c2"/>
    <w:basedOn w:val="Normal"/>
    <w:uiPriority w:val="99"/>
    <w:rsid w:val="00205D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DefaultParagraphFont"/>
    <w:uiPriority w:val="99"/>
    <w:rsid w:val="00205DFE"/>
    <w:rPr>
      <w:rFonts w:cs="Times New Roman"/>
    </w:rPr>
  </w:style>
  <w:style w:type="character" w:customStyle="1" w:styleId="c0">
    <w:name w:val="c0"/>
    <w:basedOn w:val="DefaultParagraphFont"/>
    <w:uiPriority w:val="99"/>
    <w:rsid w:val="00205DFE"/>
    <w:rPr>
      <w:rFonts w:cs="Times New Roman"/>
    </w:rPr>
  </w:style>
  <w:style w:type="paragraph" w:customStyle="1" w:styleId="c15">
    <w:name w:val="c15"/>
    <w:basedOn w:val="Normal"/>
    <w:uiPriority w:val="99"/>
    <w:rsid w:val="00205D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DefaultParagraphFont"/>
    <w:uiPriority w:val="99"/>
    <w:rsid w:val="00205DFE"/>
    <w:rPr>
      <w:rFonts w:cs="Times New Roman"/>
    </w:rPr>
  </w:style>
  <w:style w:type="paragraph" w:customStyle="1" w:styleId="c14">
    <w:name w:val="c14"/>
    <w:basedOn w:val="Normal"/>
    <w:uiPriority w:val="99"/>
    <w:rsid w:val="00205D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DefaultParagraphFont"/>
    <w:uiPriority w:val="99"/>
    <w:rsid w:val="00205DFE"/>
    <w:rPr>
      <w:rFonts w:cs="Times New Roman"/>
    </w:rPr>
  </w:style>
  <w:style w:type="paragraph" w:customStyle="1" w:styleId="c11">
    <w:name w:val="c11"/>
    <w:basedOn w:val="Normal"/>
    <w:uiPriority w:val="99"/>
    <w:rsid w:val="00205D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inustrack-full-title">
    <w:name w:val="minustrack-full-title"/>
    <w:basedOn w:val="DefaultParagraphFont"/>
    <w:uiPriority w:val="99"/>
    <w:rsid w:val="005401F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C22C4F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semiHidden/>
    <w:rsid w:val="00C53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53FDC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53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53FD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39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9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639842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9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3984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9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39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39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501</TotalTime>
  <Pages>15</Pages>
  <Words>3147</Words>
  <Characters>17942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31</cp:revision>
  <cp:lastPrinted>2020-02-26T02:40:00Z</cp:lastPrinted>
  <dcterms:created xsi:type="dcterms:W3CDTF">2020-01-29T02:30:00Z</dcterms:created>
  <dcterms:modified xsi:type="dcterms:W3CDTF">2020-03-04T16:46:00Z</dcterms:modified>
</cp:coreProperties>
</file>