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6128B4" w:rsidRDefault="006128B4" w:rsidP="00997DC4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shd w:val="clear" w:color="auto" w:fill="FFFFFF"/>
        </w:rPr>
      </w:pPr>
    </w:p>
    <w:p w:rsidR="006128B4" w:rsidRDefault="006128B4" w:rsidP="00997DC4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shd w:val="clear" w:color="auto" w:fill="FFFFFF"/>
        </w:rPr>
      </w:pPr>
    </w:p>
    <w:p w:rsidR="006128B4" w:rsidRDefault="006128B4" w:rsidP="00997DC4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shd w:val="clear" w:color="auto" w:fill="FFFFFF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4" o:spid="_x0000_s1026" type="#_x0000_t75" alt="https://avatars.mds.yandex.net/get-pdb/1817388/0443d465-c297-4ff6-8cfa-46265a5ace0c/s1200" style="position:absolute;left:0;text-align:left;margin-left:0;margin-top:47.65pt;width:492.95pt;height:460.3pt;z-index:-251658240;visibility:visible;mso-wrap-distance-top:.96pt;mso-wrap-distance-right:9.54pt;mso-wrap-distance-bottom:1.27pt;mso-position-horizontal:center;mso-position-horizontal-relative:margin;mso-position-vertical-relative:margin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">
            <v:imagedata r:id="rId6" o:title=""/>
            <o:lock v:ext="edit" aspectratio="f"/>
            <w10:wrap type="square" anchorx="margin" anchory="margin"/>
          </v:shape>
        </w:pict>
      </w:r>
    </w:p>
    <w:p w:rsidR="006128B4" w:rsidRDefault="006128B4" w:rsidP="00997DC4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shd w:val="clear" w:color="auto" w:fill="FFFFFF"/>
        </w:rPr>
      </w:pPr>
    </w:p>
    <w:p w:rsidR="006128B4" w:rsidRPr="00C1539D" w:rsidRDefault="006128B4" w:rsidP="006A3EC4">
      <w:pPr>
        <w:spacing w:after="0" w:line="240" w:lineRule="auto"/>
        <w:rPr>
          <w:rFonts w:ascii="Times New Roman" w:hAnsi="Times New Roman"/>
          <w:b/>
          <w:bCs/>
          <w:i/>
          <w:color w:val="FFC000"/>
          <w:sz w:val="36"/>
          <w:szCs w:val="36"/>
          <w:shd w:val="clear" w:color="auto" w:fill="FFFFFF"/>
        </w:rPr>
      </w:pPr>
    </w:p>
    <w:p w:rsidR="006128B4" w:rsidRPr="006A3EC4" w:rsidRDefault="006128B4" w:rsidP="00C1539D">
      <w:pPr>
        <w:spacing w:after="0" w:line="240" w:lineRule="auto"/>
        <w:jc w:val="center"/>
        <w:rPr>
          <w:rFonts w:ascii="Times New Roman" w:hAnsi="Times New Roman"/>
          <w:b/>
          <w:bCs/>
          <w:i/>
          <w:color w:val="FF0000"/>
          <w:sz w:val="44"/>
          <w:szCs w:val="44"/>
          <w:shd w:val="clear" w:color="auto" w:fill="FFFFFF"/>
        </w:rPr>
      </w:pPr>
      <w:r w:rsidRPr="006A3EC4">
        <w:rPr>
          <w:rFonts w:ascii="Times New Roman" w:hAnsi="Times New Roman"/>
          <w:b/>
          <w:bCs/>
          <w:i/>
          <w:color w:val="FF0000"/>
          <w:sz w:val="44"/>
          <w:szCs w:val="44"/>
          <w:shd w:val="clear" w:color="auto" w:fill="FFFFFF"/>
        </w:rPr>
        <w:t xml:space="preserve">Сценарий праздника Масленицы </w:t>
      </w:r>
      <w:r w:rsidRPr="006A3EC4">
        <w:rPr>
          <w:rFonts w:ascii="Times New Roman" w:hAnsi="Times New Roman"/>
          <w:b/>
          <w:bCs/>
          <w:i/>
          <w:color w:val="FF0000"/>
          <w:sz w:val="44"/>
          <w:szCs w:val="44"/>
          <w:shd w:val="clear" w:color="auto" w:fill="FFFFFF"/>
        </w:rPr>
        <w:br/>
      </w:r>
      <w:r w:rsidRPr="006A3EC4">
        <w:rPr>
          <w:rFonts w:ascii="Times New Roman" w:hAnsi="Times New Roman"/>
          <w:b/>
          <w:bCs/>
          <w:i/>
          <w:color w:val="002060"/>
          <w:sz w:val="44"/>
          <w:szCs w:val="44"/>
          <w:shd w:val="clear" w:color="auto" w:fill="FFFFFF"/>
        </w:rPr>
        <w:t>для всех возрастных групп детского сада</w:t>
      </w:r>
      <w:r w:rsidRPr="006A3EC4">
        <w:rPr>
          <w:rFonts w:ascii="Times New Roman" w:hAnsi="Times New Roman"/>
          <w:b/>
          <w:bCs/>
          <w:i/>
          <w:color w:val="FF0000"/>
          <w:sz w:val="44"/>
          <w:szCs w:val="44"/>
          <w:shd w:val="clear" w:color="auto" w:fill="FFFFFF"/>
        </w:rPr>
        <w:t xml:space="preserve"> </w:t>
      </w:r>
    </w:p>
    <w:p w:rsidR="006128B4" w:rsidRPr="006A3EC4" w:rsidRDefault="006128B4" w:rsidP="00C1539D">
      <w:pPr>
        <w:spacing w:after="0" w:line="240" w:lineRule="auto"/>
        <w:jc w:val="center"/>
        <w:rPr>
          <w:rFonts w:ascii="Times New Roman" w:hAnsi="Times New Roman"/>
          <w:b/>
          <w:bCs/>
          <w:i/>
          <w:color w:val="FF0000"/>
          <w:sz w:val="96"/>
          <w:szCs w:val="96"/>
          <w:shd w:val="clear" w:color="auto" w:fill="FFFFFF"/>
        </w:rPr>
      </w:pPr>
      <w:r w:rsidRPr="006A3EC4">
        <w:rPr>
          <w:rFonts w:ascii="Times New Roman" w:hAnsi="Times New Roman"/>
          <w:b/>
          <w:bCs/>
          <w:i/>
          <w:color w:val="FF0000"/>
          <w:sz w:val="96"/>
          <w:szCs w:val="96"/>
          <w:shd w:val="clear" w:color="auto" w:fill="FFFFFF"/>
        </w:rPr>
        <w:t>«Масленичные забавы»</w:t>
      </w:r>
    </w:p>
    <w:p w:rsidR="006128B4" w:rsidRDefault="006128B4" w:rsidP="00077A79">
      <w:pPr>
        <w:spacing w:after="0" w:line="240" w:lineRule="auto"/>
        <w:jc w:val="right"/>
        <w:rPr>
          <w:rFonts w:ascii="Times New Roman" w:hAnsi="Times New Roman"/>
          <w:b/>
          <w:bCs/>
          <w:i/>
          <w:color w:val="FF0000"/>
          <w:sz w:val="96"/>
          <w:szCs w:val="96"/>
          <w:shd w:val="clear" w:color="auto" w:fill="FFFFFF"/>
        </w:rPr>
      </w:pPr>
    </w:p>
    <w:p w:rsidR="006128B4" w:rsidRPr="00077A79" w:rsidRDefault="006128B4" w:rsidP="00077A79">
      <w:pPr>
        <w:spacing w:after="0" w:line="240" w:lineRule="auto"/>
        <w:jc w:val="center"/>
        <w:rPr>
          <w:rFonts w:ascii="Times New Roman" w:hAnsi="Times New Roman"/>
          <w:b/>
          <w:bCs/>
          <w:i/>
          <w:color w:val="FF0000"/>
          <w:sz w:val="24"/>
          <w:szCs w:val="24"/>
          <w:shd w:val="clear" w:color="auto" w:fill="FFFFFF"/>
        </w:rPr>
      </w:pPr>
    </w:p>
    <w:p w:rsidR="006128B4" w:rsidRPr="00696E99" w:rsidRDefault="006128B4" w:rsidP="00696E99">
      <w:pPr>
        <w:spacing w:after="0" w:line="240" w:lineRule="auto"/>
        <w:jc w:val="center"/>
        <w:rPr>
          <w:rFonts w:ascii="Times New Roman" w:hAnsi="Times New Roman"/>
          <w:b/>
          <w:bCs/>
          <w:i/>
          <w:color w:val="FF0000"/>
          <w:sz w:val="28"/>
          <w:szCs w:val="28"/>
          <w:shd w:val="clear" w:color="auto" w:fill="FFFFFF"/>
        </w:rPr>
      </w:pPr>
      <w:r w:rsidRPr="00696E99">
        <w:rPr>
          <w:rFonts w:ascii="Times New Roman" w:hAnsi="Times New Roman"/>
          <w:b/>
          <w:bCs/>
          <w:i/>
          <w:color w:val="FF0000"/>
          <w:sz w:val="28"/>
          <w:szCs w:val="28"/>
          <w:shd w:val="clear" w:color="auto" w:fill="FFFFFF"/>
        </w:rPr>
        <w:t>«Масленичные забавы»</w:t>
      </w:r>
    </w:p>
    <w:p w:rsidR="006128B4" w:rsidRPr="00696E99" w:rsidRDefault="006128B4" w:rsidP="00696E99">
      <w:pPr>
        <w:spacing w:after="0" w:line="240" w:lineRule="auto"/>
        <w:rPr>
          <w:rFonts w:ascii="Times New Roman" w:hAnsi="Times New Roman"/>
          <w:b/>
          <w:bCs/>
          <w:i/>
          <w:color w:val="FF0000"/>
          <w:sz w:val="28"/>
          <w:szCs w:val="28"/>
          <w:u w:val="single"/>
          <w:shd w:val="clear" w:color="auto" w:fill="FFFFFF"/>
        </w:rPr>
      </w:pPr>
      <w:r w:rsidRPr="00696E99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Действующие лица:</w:t>
      </w:r>
    </w:p>
    <w:p w:rsidR="006128B4" w:rsidRPr="00696E99" w:rsidRDefault="006128B4" w:rsidP="00696E99">
      <w:pPr>
        <w:spacing w:after="0" w:line="240" w:lineRule="auto"/>
        <w:rPr>
          <w:rFonts w:ascii="Times New Roman" w:hAnsi="Times New Roman"/>
          <w:bCs/>
          <w:sz w:val="28"/>
          <w:szCs w:val="28"/>
          <w:shd w:val="clear" w:color="auto" w:fill="FFFFFF"/>
        </w:rPr>
      </w:pPr>
      <w:r w:rsidRPr="00696E99">
        <w:rPr>
          <w:rFonts w:ascii="Times New Roman" w:hAnsi="Times New Roman"/>
          <w:bCs/>
          <w:sz w:val="28"/>
          <w:szCs w:val="28"/>
          <w:shd w:val="clear" w:color="auto" w:fill="FFFFFF"/>
        </w:rPr>
        <w:t>Медведь – взрослый</w:t>
      </w:r>
    </w:p>
    <w:p w:rsidR="006128B4" w:rsidRPr="00696E99" w:rsidRDefault="006128B4" w:rsidP="00696E99">
      <w:pPr>
        <w:spacing w:after="0" w:line="240" w:lineRule="auto"/>
        <w:rPr>
          <w:rFonts w:ascii="Times New Roman" w:hAnsi="Times New Roman"/>
          <w:bCs/>
          <w:sz w:val="28"/>
          <w:szCs w:val="28"/>
          <w:shd w:val="clear" w:color="auto" w:fill="FFFFFF"/>
        </w:rPr>
      </w:pPr>
      <w:r w:rsidRPr="00696E99">
        <w:rPr>
          <w:rFonts w:ascii="Times New Roman" w:hAnsi="Times New Roman"/>
          <w:bCs/>
          <w:sz w:val="28"/>
          <w:szCs w:val="28"/>
          <w:shd w:val="clear" w:color="auto" w:fill="FFFFFF"/>
        </w:rPr>
        <w:t>Коза – взрослый</w:t>
      </w:r>
    </w:p>
    <w:p w:rsidR="006128B4" w:rsidRPr="00696E99" w:rsidRDefault="006128B4" w:rsidP="00696E99">
      <w:pPr>
        <w:spacing w:after="0" w:line="240" w:lineRule="auto"/>
        <w:rPr>
          <w:rStyle w:val="Strong"/>
          <w:rFonts w:ascii="Times New Roman" w:hAnsi="Times New Roman"/>
          <w:b w:val="0"/>
          <w:sz w:val="28"/>
          <w:szCs w:val="28"/>
          <w:shd w:val="clear" w:color="auto" w:fill="FFFFFF"/>
        </w:rPr>
      </w:pPr>
      <w:r w:rsidRPr="00696E99">
        <w:rPr>
          <w:rStyle w:val="Strong"/>
          <w:rFonts w:ascii="Times New Roman" w:hAnsi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 xml:space="preserve">Матрёшка - </w:t>
      </w:r>
      <w:r w:rsidRPr="00696E99">
        <w:rPr>
          <w:rFonts w:ascii="Times New Roman" w:hAnsi="Times New Roman"/>
          <w:bCs/>
          <w:sz w:val="28"/>
          <w:szCs w:val="28"/>
          <w:shd w:val="clear" w:color="auto" w:fill="FFFFFF"/>
        </w:rPr>
        <w:t>взрослый</w:t>
      </w:r>
    </w:p>
    <w:p w:rsidR="006128B4" w:rsidRPr="00696E99" w:rsidRDefault="006128B4" w:rsidP="00696E99">
      <w:pPr>
        <w:spacing w:after="0" w:line="240" w:lineRule="auto"/>
        <w:rPr>
          <w:rStyle w:val="Strong"/>
          <w:rFonts w:ascii="Times New Roman" w:hAnsi="Times New Roman"/>
          <w:b w:val="0"/>
          <w:sz w:val="28"/>
          <w:szCs w:val="28"/>
          <w:shd w:val="clear" w:color="auto" w:fill="FFFFFF"/>
        </w:rPr>
      </w:pPr>
      <w:r w:rsidRPr="00696E99">
        <w:rPr>
          <w:rStyle w:val="Strong"/>
          <w:rFonts w:ascii="Times New Roman" w:hAnsi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 xml:space="preserve">Весна - </w:t>
      </w:r>
      <w:r w:rsidRPr="00696E99">
        <w:rPr>
          <w:rFonts w:ascii="Times New Roman" w:hAnsi="Times New Roman"/>
          <w:bCs/>
          <w:sz w:val="28"/>
          <w:szCs w:val="28"/>
          <w:shd w:val="clear" w:color="auto" w:fill="FFFFFF"/>
        </w:rPr>
        <w:t>взрослый</w:t>
      </w:r>
    </w:p>
    <w:p w:rsidR="006128B4" w:rsidRPr="00696E99" w:rsidRDefault="006128B4" w:rsidP="00696E99">
      <w:pPr>
        <w:spacing w:after="0" w:line="240" w:lineRule="auto"/>
        <w:rPr>
          <w:rStyle w:val="Strong"/>
          <w:rFonts w:ascii="Times New Roman" w:hAnsi="Times New Roman"/>
          <w:b w:val="0"/>
          <w:sz w:val="28"/>
          <w:szCs w:val="28"/>
          <w:bdr w:val="none" w:sz="0" w:space="0" w:color="auto" w:frame="1"/>
          <w:shd w:val="clear" w:color="auto" w:fill="FFFFFF"/>
        </w:rPr>
      </w:pPr>
      <w:r w:rsidRPr="00696E99">
        <w:rPr>
          <w:rStyle w:val="Strong"/>
          <w:rFonts w:ascii="Times New Roman" w:hAnsi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Зима – ребёнок</w:t>
      </w:r>
    </w:p>
    <w:p w:rsidR="006128B4" w:rsidRPr="00696E99" w:rsidRDefault="006128B4" w:rsidP="00696E99">
      <w:pPr>
        <w:spacing w:after="0" w:line="240" w:lineRule="auto"/>
        <w:rPr>
          <w:rStyle w:val="Strong"/>
          <w:rFonts w:ascii="Times New Roman" w:hAnsi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696E99">
        <w:rPr>
          <w:rStyle w:val="Strong"/>
          <w:rFonts w:ascii="Times New Roman" w:hAnsi="Times New Roman"/>
          <w:sz w:val="28"/>
          <w:szCs w:val="28"/>
          <w:bdr w:val="none" w:sz="0" w:space="0" w:color="auto" w:frame="1"/>
          <w:shd w:val="clear" w:color="auto" w:fill="FFFFFF"/>
        </w:rPr>
        <w:t xml:space="preserve">Оборудование: </w:t>
      </w:r>
    </w:p>
    <w:p w:rsidR="006128B4" w:rsidRPr="00696E99" w:rsidRDefault="006128B4" w:rsidP="00696E99">
      <w:pPr>
        <w:spacing w:after="0" w:line="240" w:lineRule="auto"/>
        <w:jc w:val="center"/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</w:pPr>
      <w:r w:rsidRPr="00696E99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>Под народную музыку дети со всех участков собираются в зале .</w:t>
      </w:r>
      <w:r w:rsidRPr="00696E99">
        <w:rPr>
          <w:rFonts w:ascii="Times New Roman" w:hAnsi="Times New Roman"/>
          <w:i/>
          <w:color w:val="000000"/>
          <w:sz w:val="28"/>
          <w:szCs w:val="28"/>
        </w:rPr>
        <w:br/>
      </w:r>
      <w:r w:rsidRPr="00696E99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>Выходит  матрёшка ,коза и медведь</w:t>
      </w:r>
    </w:p>
    <w:p w:rsidR="006128B4" w:rsidRPr="00696E99" w:rsidRDefault="006128B4" w:rsidP="00696E99">
      <w:pPr>
        <w:spacing w:after="0" w:line="240" w:lineRule="auto"/>
        <w:rPr>
          <w:rStyle w:val="Strong"/>
          <w:rFonts w:ascii="Times New Roman" w:hAnsi="Times New Roman"/>
          <w:b w:val="0"/>
          <w:bCs w:val="0"/>
          <w:color w:val="000000"/>
          <w:sz w:val="28"/>
          <w:szCs w:val="28"/>
          <w:shd w:val="clear" w:color="auto" w:fill="FFFFFF"/>
        </w:rPr>
      </w:pPr>
      <w:r w:rsidRPr="00696E99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Матрёшка: </w:t>
      </w:r>
      <w:r w:rsidRPr="00696E9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Здравствуйте, Медведь и Коза.</w:t>
      </w:r>
    </w:p>
    <w:p w:rsidR="006128B4" w:rsidRPr="00696E99" w:rsidRDefault="006128B4" w:rsidP="00696E99">
      <w:pPr>
        <w:spacing w:after="0" w:line="240" w:lineRule="auto"/>
        <w:rPr>
          <w:rStyle w:val="Strong"/>
          <w:rFonts w:ascii="Times New Roman" w:hAnsi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696E99">
        <w:rPr>
          <w:rStyle w:val="Strong"/>
          <w:rFonts w:ascii="Times New Roman" w:hAnsi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Медведь:</w:t>
      </w:r>
      <w:r w:rsidRPr="00696E9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Здравствуй, Матрёшка. Здравствуйте  ребята дорогие, маленькие и большие!</w:t>
      </w:r>
    </w:p>
    <w:p w:rsidR="006128B4" w:rsidRPr="00696E99" w:rsidRDefault="006128B4" w:rsidP="00696E99">
      <w:pPr>
        <w:spacing w:after="0" w:line="240" w:lineRule="auto"/>
        <w:rPr>
          <w:rStyle w:val="Strong"/>
          <w:rFonts w:ascii="Times New Roman" w:hAnsi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6128B4" w:rsidRPr="00696E99" w:rsidRDefault="006128B4" w:rsidP="00696E99">
      <w:pPr>
        <w:spacing w:after="0" w:line="240" w:lineRule="auto"/>
        <w:rPr>
          <w:rStyle w:val="Strong"/>
          <w:rFonts w:ascii="Times New Roman" w:hAnsi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696E99">
        <w:rPr>
          <w:rStyle w:val="Strong"/>
          <w:rFonts w:ascii="Times New Roman" w:hAnsi="Times New Roman"/>
          <w:color w:val="FF0000"/>
          <w:sz w:val="28"/>
          <w:szCs w:val="28"/>
          <w:u w:val="single"/>
          <w:bdr w:val="none" w:sz="0" w:space="0" w:color="auto" w:frame="1"/>
          <w:shd w:val="clear" w:color="auto" w:fill="FFFFFF"/>
        </w:rPr>
        <w:t>Коза:</w:t>
      </w:r>
      <w:r w:rsidRPr="00696E9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Здравствуйте, гости, милости просим! </w:t>
      </w:r>
      <w:r w:rsidRPr="00696E99">
        <w:rPr>
          <w:rFonts w:ascii="Times New Roman" w:hAnsi="Times New Roman"/>
          <w:color w:val="000000"/>
          <w:sz w:val="28"/>
          <w:szCs w:val="28"/>
        </w:rPr>
        <w:br/>
      </w:r>
      <w:r w:rsidRPr="00696E9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Мы зовем к себе всех тех,</w:t>
      </w:r>
      <w:r w:rsidRPr="00696E99">
        <w:rPr>
          <w:rFonts w:ascii="Times New Roman" w:hAnsi="Times New Roman"/>
          <w:color w:val="000000"/>
          <w:sz w:val="28"/>
          <w:szCs w:val="28"/>
        </w:rPr>
        <w:br/>
      </w:r>
      <w:r w:rsidRPr="00696E9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Кто любит веселье и смех.</w:t>
      </w:r>
      <w:r w:rsidRPr="00696E99">
        <w:rPr>
          <w:rStyle w:val="Strong"/>
          <w:rFonts w:ascii="Times New Roman" w:hAnsi="Times New Roman"/>
          <w:sz w:val="28"/>
          <w:szCs w:val="28"/>
          <w:bdr w:val="none" w:sz="0" w:space="0" w:color="auto" w:frame="1"/>
          <w:shd w:val="clear" w:color="auto" w:fill="FFFFFF"/>
        </w:rPr>
        <w:br/>
      </w:r>
    </w:p>
    <w:p w:rsidR="006128B4" w:rsidRPr="00696E99" w:rsidRDefault="006128B4" w:rsidP="00696E99">
      <w:pPr>
        <w:spacing w:after="0" w:line="240" w:lineRule="auto"/>
        <w:rPr>
          <w:rStyle w:val="Strong"/>
          <w:rFonts w:ascii="Times New Roman" w:hAnsi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696E99">
        <w:rPr>
          <w:rStyle w:val="Strong"/>
          <w:rFonts w:ascii="Times New Roman" w:hAnsi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Медведь:</w:t>
      </w:r>
      <w:r w:rsidRPr="00696E9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Мы зиму провожаем, весну встречаем! </w:t>
      </w:r>
      <w:r w:rsidRPr="00696E99">
        <w:rPr>
          <w:rFonts w:ascii="Times New Roman" w:hAnsi="Times New Roman"/>
          <w:color w:val="000000"/>
          <w:sz w:val="28"/>
          <w:szCs w:val="28"/>
        </w:rPr>
        <w:br/>
      </w:r>
      <w:r w:rsidRPr="00696E9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Масленицу широкую открываем, веселье начинаем!</w:t>
      </w:r>
      <w:r w:rsidRPr="00696E99">
        <w:rPr>
          <w:rFonts w:ascii="Times New Roman" w:hAnsi="Times New Roman"/>
          <w:color w:val="000000"/>
          <w:sz w:val="28"/>
          <w:szCs w:val="28"/>
        </w:rPr>
        <w:br/>
      </w:r>
    </w:p>
    <w:p w:rsidR="006128B4" w:rsidRPr="0087402B" w:rsidRDefault="006128B4" w:rsidP="00696E99">
      <w:pPr>
        <w:spacing w:after="0" w:line="240" w:lineRule="auto"/>
        <w:rPr>
          <w:rFonts w:ascii="Times New Roman" w:hAnsi="Times New Roman"/>
          <w:b/>
          <w:bCs/>
          <w:i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696E99">
        <w:rPr>
          <w:rStyle w:val="Strong"/>
          <w:rFonts w:ascii="Times New Roman" w:hAnsi="Times New Roman"/>
          <w:color w:val="FF0000"/>
          <w:sz w:val="28"/>
          <w:szCs w:val="28"/>
          <w:u w:val="single"/>
          <w:bdr w:val="none" w:sz="0" w:space="0" w:color="auto" w:frame="1"/>
          <w:shd w:val="clear" w:color="auto" w:fill="FFFFFF"/>
        </w:rPr>
        <w:t>Коза:</w:t>
      </w:r>
      <w:r w:rsidRPr="00696E9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А сейчас по старинному обычаю нужно Зиму проводить, Весну - красную встретить.</w:t>
      </w:r>
      <w:r w:rsidRPr="00696E99">
        <w:rPr>
          <w:rFonts w:ascii="Times New Roman" w:hAnsi="Times New Roman"/>
          <w:color w:val="000000"/>
          <w:sz w:val="28"/>
          <w:szCs w:val="28"/>
        </w:rPr>
        <w:br/>
      </w:r>
      <w:r w:rsidRPr="00696E9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Мы по кругу все пойдём,</w:t>
      </w:r>
      <w:r w:rsidRPr="00696E99">
        <w:rPr>
          <w:rFonts w:ascii="Times New Roman" w:hAnsi="Times New Roman"/>
          <w:color w:val="000000"/>
          <w:sz w:val="28"/>
          <w:szCs w:val="28"/>
        </w:rPr>
        <w:br/>
      </w:r>
      <w:r w:rsidRPr="00696E9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Дружно спляшем и споём.</w:t>
      </w:r>
      <w:r w:rsidRPr="00696E99">
        <w:rPr>
          <w:rFonts w:ascii="Times New Roman" w:hAnsi="Times New Roman"/>
          <w:sz w:val="28"/>
          <w:szCs w:val="28"/>
        </w:rPr>
        <w:br/>
      </w:r>
    </w:p>
    <w:p w:rsidR="006128B4" w:rsidRPr="00696E99" w:rsidRDefault="006128B4" w:rsidP="00696E99">
      <w:pPr>
        <w:spacing w:after="0" w:line="240" w:lineRule="auto"/>
        <w:jc w:val="center"/>
        <w:rPr>
          <w:rFonts w:ascii="Times New Roman" w:hAnsi="Times New Roman"/>
          <w:color w:val="28191E"/>
          <w:sz w:val="28"/>
          <w:szCs w:val="28"/>
        </w:rPr>
      </w:pPr>
      <w:r w:rsidRPr="00696E99">
        <w:rPr>
          <w:rStyle w:val="Strong"/>
          <w:rFonts w:ascii="Times New Roman" w:hAnsi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Песня- хоровод «</w:t>
      </w:r>
      <w:r w:rsidRPr="00696E99">
        <w:rPr>
          <w:rFonts w:ascii="Times New Roman" w:hAnsi="Times New Roman"/>
          <w:color w:val="28191E"/>
          <w:sz w:val="28"/>
          <w:szCs w:val="28"/>
        </w:rPr>
        <w:t>Ручками похлопаем»</w:t>
      </w:r>
    </w:p>
    <w:p w:rsidR="006128B4" w:rsidRPr="00696E99" w:rsidRDefault="006128B4" w:rsidP="00696E99">
      <w:pPr>
        <w:spacing w:after="0" w:line="240" w:lineRule="auto"/>
        <w:rPr>
          <w:rStyle w:val="Strong"/>
          <w:rFonts w:ascii="Times New Roman" w:hAnsi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6128B4" w:rsidRPr="00696E99" w:rsidRDefault="006128B4" w:rsidP="00696E99">
      <w:pPr>
        <w:spacing w:after="0" w:line="240" w:lineRule="auto"/>
        <w:rPr>
          <w:rStyle w:val="Strong"/>
          <w:rFonts w:ascii="Times New Roman" w:hAnsi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696E99">
        <w:rPr>
          <w:rStyle w:val="Strong"/>
          <w:rFonts w:ascii="Times New Roman" w:hAnsi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Медведь:</w:t>
      </w:r>
      <w:r w:rsidRPr="00696E9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Испокон веков зимой на Руси, чтобы не мёрзнуть, носили валенки. А на масленицу устраивали соревнования, кто дальше бросит валенок.</w:t>
      </w:r>
      <w:r w:rsidRPr="00696E99">
        <w:rPr>
          <w:rFonts w:ascii="Times New Roman" w:hAnsi="Times New Roman"/>
          <w:color w:val="000000"/>
          <w:sz w:val="28"/>
          <w:szCs w:val="28"/>
        </w:rPr>
        <w:br/>
      </w:r>
    </w:p>
    <w:p w:rsidR="006128B4" w:rsidRPr="00696E99" w:rsidRDefault="006128B4" w:rsidP="00696E99">
      <w:pPr>
        <w:spacing w:after="0" w:line="240" w:lineRule="auto"/>
        <w:rPr>
          <w:rStyle w:val="Strong"/>
          <w:rFonts w:ascii="Times New Roman" w:hAnsi="Times New Roman"/>
          <w:i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696E99">
        <w:rPr>
          <w:rStyle w:val="Strong"/>
          <w:rFonts w:ascii="Times New Roman" w:hAnsi="Times New Roman"/>
          <w:color w:val="FF0000"/>
          <w:sz w:val="28"/>
          <w:szCs w:val="28"/>
          <w:u w:val="single"/>
          <w:bdr w:val="none" w:sz="0" w:space="0" w:color="auto" w:frame="1"/>
          <w:shd w:val="clear" w:color="auto" w:fill="FFFFFF"/>
        </w:rPr>
        <w:t>Коза:</w:t>
      </w:r>
      <w:r w:rsidRPr="00696E9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Ох, и холодно стоять, надо братцы поиграть!</w:t>
      </w:r>
      <w:r w:rsidRPr="00696E99">
        <w:rPr>
          <w:rFonts w:ascii="Times New Roman" w:hAnsi="Times New Roman"/>
          <w:color w:val="000000"/>
          <w:sz w:val="28"/>
          <w:szCs w:val="28"/>
        </w:rPr>
        <w:br/>
      </w:r>
      <w:r w:rsidRPr="00696E9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Давайте валенки возьмём, да играть с ними начнём!</w:t>
      </w:r>
      <w:r w:rsidRPr="00696E99">
        <w:rPr>
          <w:rFonts w:ascii="Times New Roman" w:hAnsi="Times New Roman"/>
          <w:color w:val="000000"/>
          <w:sz w:val="28"/>
          <w:szCs w:val="28"/>
        </w:rPr>
        <w:br/>
      </w:r>
    </w:p>
    <w:p w:rsidR="006128B4" w:rsidRPr="00696E99" w:rsidRDefault="006128B4" w:rsidP="00696E99">
      <w:pPr>
        <w:spacing w:after="0" w:line="240" w:lineRule="auto"/>
        <w:jc w:val="center"/>
        <w:rPr>
          <w:rStyle w:val="Strong"/>
          <w:rFonts w:ascii="Times New Roman" w:hAnsi="Times New Roman"/>
          <w:b w:val="0"/>
          <w:bCs w:val="0"/>
          <w:i/>
          <w:color w:val="000000"/>
          <w:sz w:val="28"/>
          <w:szCs w:val="28"/>
          <w:shd w:val="clear" w:color="auto" w:fill="FFFFFF"/>
        </w:rPr>
      </w:pPr>
      <w:r w:rsidRPr="00696E99">
        <w:rPr>
          <w:rStyle w:val="Strong"/>
          <w:rFonts w:ascii="Times New Roman" w:hAnsi="Times New Roman"/>
          <w:i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</w:rPr>
        <w:t>Игра-забава «Валенок»</w:t>
      </w:r>
      <w:r w:rsidRPr="00696E99">
        <w:rPr>
          <w:rFonts w:ascii="Times New Roman" w:hAnsi="Times New Roman"/>
          <w:b/>
          <w:bCs/>
          <w:i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</w:rPr>
        <w:br/>
      </w:r>
      <w:r w:rsidRPr="00696E9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(средняя гр. кидают детские валенки; старшие, подготовительные группы бегают в них, кто вперёд)</w:t>
      </w:r>
      <w:r w:rsidRPr="00696E99">
        <w:rPr>
          <w:rFonts w:ascii="Times New Roman" w:hAnsi="Times New Roman"/>
          <w:color w:val="000000"/>
          <w:sz w:val="28"/>
          <w:szCs w:val="28"/>
        </w:rPr>
        <w:br/>
      </w:r>
      <w:r w:rsidRPr="00696E99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>Две команды по 6 человек, у первых игроков в руках детские валенки, по сигналу, бросают кто дальше? На место падения валенка ставиться конус. Если следующий ребёнок кинет валенок дальше, то конус переставляется, если нет, остаётся на месте</w:t>
      </w:r>
      <w:r w:rsidRPr="00696E9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</w:p>
    <w:p w:rsidR="006128B4" w:rsidRPr="00696E99" w:rsidRDefault="006128B4" w:rsidP="00696E99">
      <w:pPr>
        <w:spacing w:after="0" w:line="240" w:lineRule="auto"/>
        <w:rPr>
          <w:rStyle w:val="Strong"/>
          <w:rFonts w:ascii="Times New Roman" w:hAnsi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696E99">
        <w:rPr>
          <w:rStyle w:val="Strong"/>
          <w:rFonts w:ascii="Times New Roman" w:hAnsi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Медведь:</w:t>
      </w:r>
      <w:r w:rsidRPr="00696E9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Молодцы ребята, поиграли, а теперь можно валенкам прощай сказать и до новой зимы их убрать.</w:t>
      </w:r>
      <w:r w:rsidRPr="00696E99">
        <w:rPr>
          <w:rFonts w:ascii="Times New Roman" w:hAnsi="Times New Roman"/>
          <w:color w:val="000000"/>
          <w:sz w:val="28"/>
          <w:szCs w:val="28"/>
        </w:rPr>
        <w:br/>
      </w:r>
    </w:p>
    <w:p w:rsidR="006128B4" w:rsidRPr="00696E99" w:rsidRDefault="006128B4" w:rsidP="00696E99">
      <w:pPr>
        <w:spacing w:after="0" w:line="240" w:lineRule="auto"/>
        <w:rPr>
          <w:rStyle w:val="Strong"/>
          <w:rFonts w:ascii="Times New Roman" w:hAnsi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696E99">
        <w:rPr>
          <w:rStyle w:val="Strong"/>
          <w:rFonts w:ascii="Times New Roman" w:hAnsi="Times New Roman"/>
          <w:color w:val="FF0000"/>
          <w:sz w:val="28"/>
          <w:szCs w:val="28"/>
          <w:u w:val="single"/>
          <w:bdr w:val="none" w:sz="0" w:space="0" w:color="auto" w:frame="1"/>
          <w:shd w:val="clear" w:color="auto" w:fill="FFFFFF"/>
        </w:rPr>
        <w:t>Коза:</w:t>
      </w:r>
      <w:r w:rsidRPr="00696E9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Поднимайся, настроение -</w:t>
      </w:r>
      <w:r w:rsidRPr="00696E99">
        <w:rPr>
          <w:rFonts w:ascii="Times New Roman" w:hAnsi="Times New Roman"/>
          <w:color w:val="000000"/>
          <w:sz w:val="28"/>
          <w:szCs w:val="28"/>
        </w:rPr>
        <w:br/>
      </w:r>
      <w:r w:rsidRPr="00696E9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 нам Масленица идет без промедления!</w:t>
      </w:r>
      <w:r w:rsidRPr="00696E99">
        <w:rPr>
          <w:rFonts w:ascii="Times New Roman" w:hAnsi="Times New Roman"/>
          <w:color w:val="000000"/>
          <w:sz w:val="28"/>
          <w:szCs w:val="28"/>
        </w:rPr>
        <w:br/>
      </w:r>
      <w:r w:rsidRPr="00696E9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Иди сюда, Масленица-кривошейка,</w:t>
      </w:r>
      <w:r w:rsidRPr="00696E99">
        <w:rPr>
          <w:rFonts w:ascii="Times New Roman" w:hAnsi="Times New Roman"/>
          <w:color w:val="000000"/>
          <w:sz w:val="28"/>
          <w:szCs w:val="28"/>
        </w:rPr>
        <w:br/>
      </w:r>
      <w:r w:rsidRPr="00696E9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Встретим тебя хорошенько!</w:t>
      </w:r>
      <w:r w:rsidRPr="00696E99">
        <w:rPr>
          <w:rFonts w:ascii="Times New Roman" w:hAnsi="Times New Roman"/>
          <w:color w:val="FF0000"/>
          <w:sz w:val="28"/>
          <w:szCs w:val="28"/>
        </w:rPr>
        <w:t xml:space="preserve"> </w:t>
      </w:r>
    </w:p>
    <w:p w:rsidR="006128B4" w:rsidRPr="00696E99" w:rsidRDefault="006128B4" w:rsidP="00696E99">
      <w:pPr>
        <w:spacing w:after="0" w:line="240" w:lineRule="auto"/>
        <w:rPr>
          <w:rStyle w:val="Strong"/>
          <w:rFonts w:ascii="Times New Roman" w:hAnsi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696E99">
        <w:rPr>
          <w:rStyle w:val="Strong"/>
          <w:rFonts w:ascii="Times New Roman" w:hAnsi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Ребёнок (</w:t>
      </w:r>
      <w:r w:rsidRPr="00696E99">
        <w:rPr>
          <w:rStyle w:val="Strong"/>
          <w:rFonts w:ascii="Times New Roman" w:hAnsi="Times New Roman"/>
          <w:b w:val="0"/>
          <w:i/>
          <w:color w:val="000000"/>
          <w:sz w:val="28"/>
          <w:szCs w:val="28"/>
          <w:bdr w:val="none" w:sz="0" w:space="0" w:color="auto" w:frame="1"/>
          <w:shd w:val="clear" w:color="auto" w:fill="FFFFFF"/>
        </w:rPr>
        <w:t>подготовительная группа</w:t>
      </w:r>
      <w:r w:rsidRPr="00696E99">
        <w:rPr>
          <w:rStyle w:val="Strong"/>
          <w:rFonts w:ascii="Times New Roman" w:hAnsi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) </w:t>
      </w:r>
      <w:r w:rsidRPr="00696E99"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</w:r>
      <w:r w:rsidRPr="00696E9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Идет Масленица,</w:t>
      </w:r>
      <w:r w:rsidRPr="00696E99">
        <w:rPr>
          <w:rFonts w:ascii="Times New Roman" w:hAnsi="Times New Roman"/>
          <w:color w:val="000000"/>
          <w:sz w:val="28"/>
          <w:szCs w:val="28"/>
        </w:rPr>
        <w:br/>
      </w:r>
      <w:r w:rsidRPr="00696E9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Красна - распрекрасна!</w:t>
      </w:r>
      <w:r w:rsidRPr="00696E99">
        <w:rPr>
          <w:rFonts w:ascii="Times New Roman" w:hAnsi="Times New Roman"/>
          <w:color w:val="000000"/>
          <w:sz w:val="28"/>
          <w:szCs w:val="28"/>
        </w:rPr>
        <w:br/>
      </w:r>
      <w:r w:rsidRPr="00696E9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Масленица-кривошейка,</w:t>
      </w:r>
      <w:r w:rsidRPr="00696E99">
        <w:rPr>
          <w:rFonts w:ascii="Times New Roman" w:hAnsi="Times New Roman"/>
          <w:color w:val="000000"/>
          <w:sz w:val="28"/>
          <w:szCs w:val="28"/>
        </w:rPr>
        <w:br/>
      </w:r>
      <w:r w:rsidRPr="00696E9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Встретим тебя хорошенько!</w:t>
      </w:r>
      <w:r w:rsidRPr="00696E99">
        <w:rPr>
          <w:rFonts w:ascii="Times New Roman" w:hAnsi="Times New Roman"/>
          <w:color w:val="000000"/>
          <w:sz w:val="28"/>
          <w:szCs w:val="28"/>
        </w:rPr>
        <w:br/>
      </w:r>
      <w:r w:rsidRPr="00696E9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Сыром, маслом да яйцом,</w:t>
      </w:r>
      <w:r w:rsidRPr="00696E99">
        <w:rPr>
          <w:rFonts w:ascii="Times New Roman" w:hAnsi="Times New Roman"/>
          <w:color w:val="000000"/>
          <w:sz w:val="28"/>
          <w:szCs w:val="28"/>
        </w:rPr>
        <w:br/>
      </w:r>
      <w:r w:rsidRPr="00696E9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 румяным калачом!</w:t>
      </w:r>
    </w:p>
    <w:p w:rsidR="006128B4" w:rsidRPr="00DE3F57" w:rsidRDefault="006128B4" w:rsidP="00696E99">
      <w:pPr>
        <w:spacing w:after="0" w:line="240" w:lineRule="auto"/>
        <w:rPr>
          <w:rStyle w:val="Strong"/>
          <w:rFonts w:ascii="Times New Roman" w:hAnsi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DE3F57">
        <w:rPr>
          <w:rStyle w:val="Strong"/>
          <w:rFonts w:ascii="Times New Roman" w:hAnsi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Ребёнок (</w:t>
      </w:r>
      <w:r w:rsidRPr="00DE3F57">
        <w:rPr>
          <w:rStyle w:val="Strong"/>
          <w:rFonts w:ascii="Times New Roman" w:hAnsi="Times New Roman"/>
          <w:b w:val="0"/>
          <w:i/>
          <w:color w:val="000000"/>
          <w:sz w:val="28"/>
          <w:szCs w:val="28"/>
          <w:bdr w:val="none" w:sz="0" w:space="0" w:color="auto" w:frame="1"/>
          <w:shd w:val="clear" w:color="auto" w:fill="FFFFFF"/>
        </w:rPr>
        <w:t>старшая группа</w:t>
      </w:r>
      <w:r w:rsidRPr="00DE3F57">
        <w:rPr>
          <w:rStyle w:val="Strong"/>
          <w:rFonts w:ascii="Times New Roman" w:hAnsi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)</w:t>
      </w:r>
      <w:r w:rsidRPr="00DE3F57"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</w:r>
      <w:r w:rsidRPr="00DE3F5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Масленица! Масленица!</w:t>
      </w:r>
      <w:r w:rsidRPr="00DE3F57">
        <w:rPr>
          <w:rFonts w:ascii="Times New Roman" w:hAnsi="Times New Roman"/>
          <w:color w:val="000000"/>
          <w:sz w:val="28"/>
          <w:szCs w:val="28"/>
        </w:rPr>
        <w:br/>
      </w:r>
      <w:r w:rsidRPr="00DE3F5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 гости к нам пришла!</w:t>
      </w:r>
      <w:r w:rsidRPr="00DE3F57">
        <w:rPr>
          <w:rFonts w:ascii="Times New Roman" w:hAnsi="Times New Roman"/>
          <w:color w:val="000000"/>
          <w:sz w:val="28"/>
          <w:szCs w:val="28"/>
        </w:rPr>
        <w:br/>
      </w:r>
      <w:r w:rsidRPr="00DE3F5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Масленица! Масленица!</w:t>
      </w:r>
      <w:r w:rsidRPr="00DE3F57">
        <w:rPr>
          <w:rFonts w:ascii="Times New Roman" w:hAnsi="Times New Roman"/>
          <w:color w:val="000000"/>
          <w:sz w:val="28"/>
          <w:szCs w:val="28"/>
        </w:rPr>
        <w:br/>
      </w:r>
      <w:r w:rsidRPr="00DE3F5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Счастья принесла!</w:t>
      </w:r>
      <w:r w:rsidRPr="00DE3F57">
        <w:rPr>
          <w:rFonts w:ascii="Times New Roman" w:hAnsi="Times New Roman"/>
          <w:color w:val="000000"/>
          <w:sz w:val="28"/>
          <w:szCs w:val="28"/>
        </w:rPr>
        <w:br/>
      </w:r>
      <w:r w:rsidRPr="00DE3F5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Масленица! Масленица!</w:t>
      </w:r>
      <w:r w:rsidRPr="00DE3F57">
        <w:rPr>
          <w:rFonts w:ascii="Times New Roman" w:hAnsi="Times New Roman"/>
          <w:color w:val="000000"/>
          <w:sz w:val="28"/>
          <w:szCs w:val="28"/>
        </w:rPr>
        <w:br/>
      </w:r>
      <w:r w:rsidRPr="00DE3F5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Зиму унеси! </w:t>
      </w:r>
      <w:r w:rsidRPr="00DE3F57">
        <w:rPr>
          <w:rFonts w:ascii="Times New Roman" w:hAnsi="Times New Roman"/>
          <w:color w:val="000000"/>
          <w:sz w:val="28"/>
          <w:szCs w:val="28"/>
        </w:rPr>
        <w:br/>
      </w:r>
      <w:r w:rsidRPr="00DE3F5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Масленица! Масленица!</w:t>
      </w:r>
      <w:r w:rsidRPr="00DE3F57">
        <w:rPr>
          <w:rFonts w:ascii="Times New Roman" w:hAnsi="Times New Roman"/>
          <w:color w:val="000000"/>
          <w:sz w:val="28"/>
          <w:szCs w:val="28"/>
        </w:rPr>
        <w:br/>
      </w:r>
      <w:r w:rsidRPr="00DE3F5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 нам весна приди!</w:t>
      </w:r>
    </w:p>
    <w:p w:rsidR="006128B4" w:rsidRPr="00696E99" w:rsidRDefault="006128B4" w:rsidP="00696E99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696E99">
        <w:rPr>
          <w:rStyle w:val="Strong"/>
          <w:rFonts w:ascii="Times New Roman" w:hAnsi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Ребёнок (</w:t>
      </w:r>
      <w:r w:rsidRPr="00696E99">
        <w:rPr>
          <w:rStyle w:val="Strong"/>
          <w:rFonts w:ascii="Times New Roman" w:hAnsi="Times New Roman"/>
          <w:b w:val="0"/>
          <w:i/>
          <w:color w:val="000000"/>
          <w:sz w:val="28"/>
          <w:szCs w:val="28"/>
          <w:bdr w:val="none" w:sz="0" w:space="0" w:color="auto" w:frame="1"/>
          <w:shd w:val="clear" w:color="auto" w:fill="FFFFFF"/>
        </w:rPr>
        <w:t>старшая группа</w:t>
      </w:r>
      <w:r w:rsidRPr="00696E99">
        <w:rPr>
          <w:rStyle w:val="Strong"/>
          <w:rFonts w:ascii="Times New Roman" w:hAnsi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)</w:t>
      </w:r>
      <w:r w:rsidRPr="00696E99"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</w:r>
      <w:r w:rsidRPr="00696E9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Едет Масленица дорогая,</w:t>
      </w:r>
      <w:r w:rsidRPr="00696E99">
        <w:rPr>
          <w:rFonts w:ascii="Times New Roman" w:hAnsi="Times New Roman"/>
          <w:color w:val="000000"/>
          <w:sz w:val="28"/>
          <w:szCs w:val="28"/>
        </w:rPr>
        <w:br/>
      </w:r>
      <w:r w:rsidRPr="00696E9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Наша гостьюшка годовая,</w:t>
      </w:r>
      <w:r w:rsidRPr="00696E99">
        <w:rPr>
          <w:rFonts w:ascii="Times New Roman" w:hAnsi="Times New Roman"/>
          <w:color w:val="000000"/>
          <w:sz w:val="28"/>
          <w:szCs w:val="28"/>
        </w:rPr>
        <w:br/>
      </w:r>
      <w:r w:rsidRPr="00696E9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Да на саночках расписных,</w:t>
      </w:r>
      <w:r w:rsidRPr="00696E99">
        <w:rPr>
          <w:rFonts w:ascii="Times New Roman" w:hAnsi="Times New Roman"/>
          <w:color w:val="000000"/>
          <w:sz w:val="28"/>
          <w:szCs w:val="28"/>
        </w:rPr>
        <w:br/>
      </w:r>
      <w:r w:rsidRPr="00696E9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Да на кониках вороных,</w:t>
      </w:r>
      <w:r w:rsidRPr="00696E99">
        <w:rPr>
          <w:rFonts w:ascii="Times New Roman" w:hAnsi="Times New Roman"/>
          <w:color w:val="000000"/>
          <w:sz w:val="28"/>
          <w:szCs w:val="28"/>
        </w:rPr>
        <w:br/>
      </w:r>
      <w:r w:rsidRPr="00696E9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Живет Масленица семь деньков,</w:t>
      </w:r>
      <w:r w:rsidRPr="00696E99">
        <w:rPr>
          <w:rFonts w:ascii="Times New Roman" w:hAnsi="Times New Roman"/>
          <w:color w:val="000000"/>
          <w:sz w:val="28"/>
          <w:szCs w:val="28"/>
        </w:rPr>
        <w:br/>
      </w:r>
      <w:r w:rsidRPr="00696E9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Оставайся семь годков.</w:t>
      </w:r>
    </w:p>
    <w:p w:rsidR="006128B4" w:rsidRPr="00696E99" w:rsidRDefault="006128B4" w:rsidP="00696E99">
      <w:pPr>
        <w:shd w:val="clear" w:color="auto" w:fill="FFFFFF"/>
        <w:spacing w:after="0" w:line="240" w:lineRule="auto"/>
        <w:jc w:val="center"/>
        <w:rPr>
          <w:rFonts w:ascii="Times New Roman" w:hAnsi="Times New Roman"/>
          <w:i/>
          <w:iCs/>
          <w:color w:val="000000"/>
          <w:sz w:val="28"/>
          <w:szCs w:val="28"/>
          <w:u w:val="single"/>
        </w:rPr>
      </w:pPr>
      <w:r w:rsidRPr="00696E99">
        <w:rPr>
          <w:rFonts w:ascii="Times New Roman" w:hAnsi="Times New Roman"/>
          <w:i/>
          <w:iCs/>
          <w:color w:val="000000"/>
          <w:sz w:val="28"/>
          <w:szCs w:val="28"/>
          <w:u w:val="single"/>
        </w:rPr>
        <w:t>Звучит "Камаринская»</w:t>
      </w:r>
    </w:p>
    <w:p w:rsidR="006128B4" w:rsidRPr="00696E99" w:rsidRDefault="006128B4" w:rsidP="00696E99">
      <w:pPr>
        <w:shd w:val="clear" w:color="auto" w:fill="FFFFFF"/>
        <w:spacing w:after="0" w:line="240" w:lineRule="auto"/>
        <w:jc w:val="center"/>
        <w:rPr>
          <w:rFonts w:ascii="Times New Roman" w:hAnsi="Times New Roman"/>
          <w:i/>
          <w:iCs/>
          <w:color w:val="000000"/>
          <w:sz w:val="28"/>
          <w:szCs w:val="28"/>
        </w:rPr>
      </w:pPr>
      <w:r w:rsidRPr="00696E99">
        <w:rPr>
          <w:rFonts w:ascii="Times New Roman" w:hAnsi="Times New Roman"/>
          <w:i/>
          <w:iCs/>
          <w:color w:val="000000"/>
          <w:sz w:val="28"/>
          <w:szCs w:val="28"/>
        </w:rPr>
        <w:t>Зима вносит чучело масленицы</w:t>
      </w:r>
    </w:p>
    <w:p w:rsidR="006128B4" w:rsidRPr="00696E99" w:rsidRDefault="006128B4" w:rsidP="00696E9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96E99">
        <w:rPr>
          <w:rFonts w:ascii="Times New Roman" w:hAnsi="Times New Roman"/>
          <w:b/>
          <w:bCs/>
          <w:color w:val="000000"/>
          <w:sz w:val="28"/>
          <w:szCs w:val="28"/>
        </w:rPr>
        <w:t>Зима.</w:t>
      </w:r>
    </w:p>
    <w:p w:rsidR="006128B4" w:rsidRPr="00696E99" w:rsidRDefault="006128B4" w:rsidP="00696E9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96E99">
        <w:rPr>
          <w:rFonts w:ascii="Times New Roman" w:hAnsi="Times New Roman"/>
          <w:color w:val="000000"/>
          <w:sz w:val="28"/>
          <w:szCs w:val="28"/>
        </w:rPr>
        <w:t>А я Зимушка-Зима,</w:t>
      </w:r>
    </w:p>
    <w:p w:rsidR="006128B4" w:rsidRPr="00696E99" w:rsidRDefault="006128B4" w:rsidP="00696E9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96E99">
        <w:rPr>
          <w:rFonts w:ascii="Times New Roman" w:hAnsi="Times New Roman"/>
          <w:color w:val="000000"/>
          <w:sz w:val="28"/>
          <w:szCs w:val="28"/>
        </w:rPr>
        <w:t>Я вам Масленицу привезла!</w:t>
      </w:r>
    </w:p>
    <w:p w:rsidR="006128B4" w:rsidRPr="00696E99" w:rsidRDefault="006128B4" w:rsidP="00696E9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highlight w:val="yellow"/>
        </w:rPr>
      </w:pPr>
    </w:p>
    <w:p w:rsidR="006128B4" w:rsidRPr="00696E99" w:rsidRDefault="006128B4" w:rsidP="00696E9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96E99">
        <w:rPr>
          <w:rStyle w:val="Strong"/>
          <w:rFonts w:ascii="Times New Roman" w:hAnsi="Times New Roman"/>
          <w:color w:val="FF0000"/>
          <w:sz w:val="28"/>
          <w:szCs w:val="28"/>
          <w:u w:val="single"/>
          <w:bdr w:val="none" w:sz="0" w:space="0" w:color="auto" w:frame="1"/>
          <w:shd w:val="clear" w:color="auto" w:fill="FFFFFF"/>
        </w:rPr>
        <w:t>Коза:</w:t>
      </w:r>
      <w:r w:rsidRPr="00696E9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r w:rsidRPr="00696E99">
        <w:rPr>
          <w:rFonts w:ascii="Times New Roman" w:hAnsi="Times New Roman"/>
          <w:color w:val="000000"/>
          <w:sz w:val="28"/>
          <w:szCs w:val="28"/>
        </w:rPr>
        <w:t>Что за славный денек?</w:t>
      </w:r>
    </w:p>
    <w:p w:rsidR="006128B4" w:rsidRPr="00696E99" w:rsidRDefault="006128B4" w:rsidP="00696E9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96E99">
        <w:rPr>
          <w:rFonts w:ascii="Times New Roman" w:hAnsi="Times New Roman"/>
          <w:color w:val="000000"/>
          <w:sz w:val="28"/>
          <w:szCs w:val="28"/>
        </w:rPr>
        <w:t>Собирается народ!</w:t>
      </w:r>
    </w:p>
    <w:p w:rsidR="006128B4" w:rsidRPr="00696E99" w:rsidRDefault="006128B4" w:rsidP="00696E9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96E99">
        <w:rPr>
          <w:rFonts w:ascii="Times New Roman" w:hAnsi="Times New Roman"/>
          <w:color w:val="000000"/>
          <w:sz w:val="28"/>
          <w:szCs w:val="28"/>
        </w:rPr>
        <w:t>В игры зимние играть</w:t>
      </w:r>
    </w:p>
    <w:p w:rsidR="006128B4" w:rsidRPr="0087402B" w:rsidRDefault="006128B4" w:rsidP="00696E9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96E99">
        <w:rPr>
          <w:rFonts w:ascii="Times New Roman" w:hAnsi="Times New Roman"/>
          <w:color w:val="000000"/>
          <w:sz w:val="28"/>
          <w:szCs w:val="28"/>
        </w:rPr>
        <w:t>Да себя потешать.</w:t>
      </w:r>
    </w:p>
    <w:p w:rsidR="006128B4" w:rsidRPr="00696E99" w:rsidRDefault="006128B4" w:rsidP="00696E9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96E99">
        <w:rPr>
          <w:rFonts w:ascii="Times New Roman" w:hAnsi="Times New Roman"/>
          <w:b/>
          <w:bCs/>
          <w:color w:val="000000"/>
          <w:sz w:val="28"/>
          <w:szCs w:val="28"/>
        </w:rPr>
        <w:t>Зима.</w:t>
      </w:r>
    </w:p>
    <w:p w:rsidR="006128B4" w:rsidRPr="00696E99" w:rsidRDefault="006128B4" w:rsidP="00696E99">
      <w:pPr>
        <w:shd w:val="clear" w:color="auto" w:fill="FFFFFF"/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696E99">
        <w:rPr>
          <w:rFonts w:ascii="Times New Roman" w:hAnsi="Times New Roman"/>
          <w:bCs/>
          <w:color w:val="000000"/>
          <w:sz w:val="28"/>
          <w:szCs w:val="28"/>
        </w:rPr>
        <w:t xml:space="preserve">С вами здесь останусь, </w:t>
      </w:r>
    </w:p>
    <w:p w:rsidR="006128B4" w:rsidRPr="0087402B" w:rsidRDefault="006128B4" w:rsidP="00696E99">
      <w:pPr>
        <w:shd w:val="clear" w:color="auto" w:fill="FFFFFF"/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696E99">
        <w:rPr>
          <w:rFonts w:ascii="Times New Roman" w:hAnsi="Times New Roman"/>
          <w:bCs/>
          <w:color w:val="000000"/>
          <w:sz w:val="28"/>
          <w:szCs w:val="28"/>
        </w:rPr>
        <w:t>Пока не наиграюсь.</w:t>
      </w:r>
    </w:p>
    <w:p w:rsidR="006128B4" w:rsidRPr="00696E99" w:rsidRDefault="006128B4" w:rsidP="00696E99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696E99">
        <w:rPr>
          <w:rFonts w:ascii="Times New Roman" w:hAnsi="Times New Roman"/>
          <w:b/>
          <w:bCs/>
          <w:color w:val="000000"/>
          <w:sz w:val="28"/>
          <w:szCs w:val="28"/>
        </w:rPr>
        <w:t>Матрешка</w:t>
      </w:r>
    </w:p>
    <w:p w:rsidR="006128B4" w:rsidRPr="00696E99" w:rsidRDefault="006128B4" w:rsidP="00696E9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96E99">
        <w:rPr>
          <w:rFonts w:ascii="Times New Roman" w:hAnsi="Times New Roman"/>
          <w:color w:val="000000"/>
          <w:sz w:val="28"/>
          <w:szCs w:val="28"/>
        </w:rPr>
        <w:t>Хватит, Зимушка-Зима,</w:t>
      </w:r>
    </w:p>
    <w:p w:rsidR="006128B4" w:rsidRPr="00696E99" w:rsidRDefault="006128B4" w:rsidP="00696E9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96E99">
        <w:rPr>
          <w:rFonts w:ascii="Times New Roman" w:hAnsi="Times New Roman"/>
          <w:color w:val="000000"/>
          <w:sz w:val="28"/>
          <w:szCs w:val="28"/>
        </w:rPr>
        <w:t>Твоя пора кончается!</w:t>
      </w:r>
    </w:p>
    <w:p w:rsidR="006128B4" w:rsidRPr="00696E99" w:rsidRDefault="006128B4" w:rsidP="00696E9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96E99">
        <w:rPr>
          <w:rFonts w:ascii="Times New Roman" w:hAnsi="Times New Roman"/>
          <w:color w:val="000000"/>
          <w:sz w:val="28"/>
          <w:szCs w:val="28"/>
        </w:rPr>
        <w:t>Мы предупреждаем тебя -</w:t>
      </w:r>
    </w:p>
    <w:p w:rsidR="006128B4" w:rsidRPr="0087402B" w:rsidRDefault="006128B4" w:rsidP="00696E9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96E99">
        <w:rPr>
          <w:rFonts w:ascii="Times New Roman" w:hAnsi="Times New Roman"/>
          <w:color w:val="000000"/>
          <w:sz w:val="28"/>
          <w:szCs w:val="28"/>
        </w:rPr>
        <w:t>Скоро весенняя пора начинается!</w:t>
      </w:r>
    </w:p>
    <w:p w:rsidR="006128B4" w:rsidRPr="00696E99" w:rsidRDefault="006128B4" w:rsidP="00696E9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96E99">
        <w:rPr>
          <w:rFonts w:ascii="Times New Roman" w:hAnsi="Times New Roman"/>
          <w:b/>
          <w:bCs/>
          <w:color w:val="000000"/>
          <w:sz w:val="28"/>
          <w:szCs w:val="28"/>
        </w:rPr>
        <w:t>Зима.</w:t>
      </w:r>
    </w:p>
    <w:p w:rsidR="006128B4" w:rsidRPr="00696E99" w:rsidRDefault="006128B4" w:rsidP="00696E9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96E99">
        <w:rPr>
          <w:rFonts w:ascii="Times New Roman" w:hAnsi="Times New Roman"/>
          <w:color w:val="000000"/>
          <w:sz w:val="28"/>
          <w:szCs w:val="28"/>
        </w:rPr>
        <w:t>Нет, Весне не уступлю.</w:t>
      </w:r>
    </w:p>
    <w:p w:rsidR="006128B4" w:rsidRPr="00696E99" w:rsidRDefault="006128B4" w:rsidP="00696E9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96E99">
        <w:rPr>
          <w:rFonts w:ascii="Times New Roman" w:hAnsi="Times New Roman"/>
          <w:color w:val="000000"/>
          <w:sz w:val="28"/>
          <w:szCs w:val="28"/>
        </w:rPr>
        <w:t>Во что зимой играли дети,</w:t>
      </w:r>
    </w:p>
    <w:p w:rsidR="006128B4" w:rsidRPr="00696E99" w:rsidRDefault="006128B4" w:rsidP="00696E9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96E99">
        <w:rPr>
          <w:rFonts w:ascii="Times New Roman" w:hAnsi="Times New Roman"/>
          <w:color w:val="000000"/>
          <w:sz w:val="28"/>
          <w:szCs w:val="28"/>
        </w:rPr>
        <w:t>Сейчас я посмотрю.</w:t>
      </w:r>
    </w:p>
    <w:p w:rsidR="006128B4" w:rsidRPr="00696E99" w:rsidRDefault="006128B4" w:rsidP="00696E9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6128B4" w:rsidRPr="00696E99" w:rsidRDefault="006128B4" w:rsidP="00696E9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696E99">
        <w:rPr>
          <w:rStyle w:val="Strong"/>
          <w:rFonts w:ascii="Times New Roman" w:hAnsi="Times New Roman"/>
          <w:color w:val="FF0000"/>
          <w:sz w:val="28"/>
          <w:szCs w:val="28"/>
          <w:u w:val="single"/>
          <w:bdr w:val="none" w:sz="0" w:space="0" w:color="auto" w:frame="1"/>
          <w:shd w:val="clear" w:color="auto" w:fill="FFFFFF"/>
        </w:rPr>
        <w:t>Коза:</w:t>
      </w:r>
      <w:r w:rsidRPr="00696E9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ну, ты, зимушка – зима,</w:t>
      </w:r>
    </w:p>
    <w:p w:rsidR="006128B4" w:rsidRPr="00696E99" w:rsidRDefault="006128B4" w:rsidP="00696E9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96E99">
        <w:rPr>
          <w:rFonts w:ascii="Times New Roman" w:hAnsi="Times New Roman"/>
          <w:color w:val="000000"/>
          <w:sz w:val="28"/>
          <w:szCs w:val="28"/>
        </w:rPr>
        <w:t xml:space="preserve">Вновь ветер, холод, да мороз принесла. </w:t>
      </w:r>
    </w:p>
    <w:p w:rsidR="006128B4" w:rsidRPr="00696E99" w:rsidRDefault="006128B4" w:rsidP="00696E9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96E99">
        <w:rPr>
          <w:rFonts w:ascii="Times New Roman" w:hAnsi="Times New Roman"/>
          <w:color w:val="000000"/>
          <w:sz w:val="28"/>
          <w:szCs w:val="28"/>
        </w:rPr>
        <w:t xml:space="preserve">Поиграем с вами в игру «Дударь» </w:t>
      </w:r>
    </w:p>
    <w:p w:rsidR="006128B4" w:rsidRPr="00696E99" w:rsidRDefault="006128B4" w:rsidP="00696E99">
      <w:pPr>
        <w:shd w:val="clear" w:color="auto" w:fill="FFFFFF"/>
        <w:spacing w:after="0" w:line="240" w:lineRule="auto"/>
        <w:jc w:val="center"/>
        <w:rPr>
          <w:rFonts w:ascii="Times New Roman" w:hAnsi="Times New Roman"/>
          <w:i/>
          <w:iCs/>
          <w:color w:val="000000"/>
          <w:sz w:val="28"/>
          <w:szCs w:val="28"/>
          <w:u w:val="single"/>
        </w:rPr>
      </w:pPr>
      <w:r w:rsidRPr="00696E99">
        <w:rPr>
          <w:rFonts w:ascii="Times New Roman" w:hAnsi="Times New Roman"/>
          <w:i/>
          <w:iCs/>
          <w:color w:val="000000"/>
          <w:sz w:val="28"/>
          <w:szCs w:val="28"/>
          <w:u w:val="single"/>
        </w:rPr>
        <w:t>(Проводится игра «Дударь»)</w:t>
      </w:r>
    </w:p>
    <w:p w:rsidR="006128B4" w:rsidRPr="00696E99" w:rsidRDefault="006128B4" w:rsidP="00696E9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96E99">
        <w:rPr>
          <w:rFonts w:ascii="Times New Roman" w:hAnsi="Times New Roman"/>
          <w:b/>
          <w:bCs/>
          <w:color w:val="000000"/>
          <w:sz w:val="28"/>
          <w:szCs w:val="28"/>
        </w:rPr>
        <w:t>Матрёшка.</w:t>
      </w:r>
    </w:p>
    <w:p w:rsidR="006128B4" w:rsidRPr="00696E99" w:rsidRDefault="006128B4" w:rsidP="00696E9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96E99">
        <w:rPr>
          <w:rFonts w:ascii="Times New Roman" w:hAnsi="Times New Roman"/>
          <w:color w:val="000000"/>
          <w:sz w:val="28"/>
          <w:szCs w:val="28"/>
        </w:rPr>
        <w:t>Все равно, Зима, уходи!</w:t>
      </w:r>
    </w:p>
    <w:p w:rsidR="006128B4" w:rsidRPr="00696E99" w:rsidRDefault="006128B4" w:rsidP="00696E9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96E99">
        <w:rPr>
          <w:rFonts w:ascii="Times New Roman" w:hAnsi="Times New Roman"/>
          <w:color w:val="000000"/>
          <w:sz w:val="28"/>
          <w:szCs w:val="28"/>
        </w:rPr>
        <w:t>А Весна, поскорей к нам иди.</w:t>
      </w:r>
    </w:p>
    <w:p w:rsidR="006128B4" w:rsidRPr="00696E99" w:rsidRDefault="006128B4" w:rsidP="00696E9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96E99">
        <w:rPr>
          <w:rFonts w:ascii="Times New Roman" w:hAnsi="Times New Roman"/>
          <w:color w:val="000000"/>
          <w:sz w:val="28"/>
          <w:szCs w:val="28"/>
        </w:rPr>
        <w:t>Громко крикнем с детьми:</w:t>
      </w:r>
    </w:p>
    <w:p w:rsidR="006128B4" w:rsidRPr="00696E99" w:rsidRDefault="006128B4" w:rsidP="00696E9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96E99">
        <w:rPr>
          <w:rFonts w:ascii="Times New Roman" w:hAnsi="Times New Roman"/>
          <w:color w:val="000000"/>
          <w:sz w:val="28"/>
          <w:szCs w:val="28"/>
        </w:rPr>
        <w:t xml:space="preserve">Весна, приходи! </w:t>
      </w:r>
    </w:p>
    <w:p w:rsidR="006128B4" w:rsidRPr="00696E99" w:rsidRDefault="006128B4" w:rsidP="00696E99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  <w:u w:val="single"/>
        </w:rPr>
      </w:pPr>
      <w:r w:rsidRPr="00696E99">
        <w:rPr>
          <w:rFonts w:ascii="Times New Roman" w:hAnsi="Times New Roman"/>
          <w:i/>
          <w:color w:val="000000"/>
          <w:sz w:val="28"/>
          <w:szCs w:val="28"/>
          <w:u w:val="single"/>
        </w:rPr>
        <w:t>Дети  исполняют закличку</w:t>
      </w:r>
    </w:p>
    <w:p w:rsidR="006128B4" w:rsidRPr="00696E99" w:rsidRDefault="006128B4" w:rsidP="00696E9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96E99">
        <w:rPr>
          <w:rFonts w:ascii="Times New Roman" w:hAnsi="Times New Roman"/>
          <w:b/>
          <w:bCs/>
          <w:color w:val="000000"/>
          <w:sz w:val="28"/>
          <w:szCs w:val="28"/>
        </w:rPr>
        <w:t>Весна.</w:t>
      </w:r>
    </w:p>
    <w:p w:rsidR="006128B4" w:rsidRPr="00696E99" w:rsidRDefault="006128B4" w:rsidP="00696E9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96E99">
        <w:rPr>
          <w:rFonts w:ascii="Times New Roman" w:hAnsi="Times New Roman"/>
          <w:color w:val="000000"/>
          <w:sz w:val="28"/>
          <w:szCs w:val="28"/>
        </w:rPr>
        <w:t>А вот и я.</w:t>
      </w:r>
    </w:p>
    <w:p w:rsidR="006128B4" w:rsidRPr="00696E99" w:rsidRDefault="006128B4" w:rsidP="00696E9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96E99">
        <w:rPr>
          <w:rFonts w:ascii="Times New Roman" w:hAnsi="Times New Roman"/>
          <w:color w:val="000000"/>
          <w:sz w:val="28"/>
          <w:szCs w:val="28"/>
        </w:rPr>
        <w:t>Вы меня звали, друзья?!</w:t>
      </w:r>
    </w:p>
    <w:p w:rsidR="006128B4" w:rsidRPr="00696E99" w:rsidRDefault="006128B4" w:rsidP="00696E9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96E99">
        <w:rPr>
          <w:rFonts w:ascii="Times New Roman" w:hAnsi="Times New Roman"/>
          <w:color w:val="000000"/>
          <w:sz w:val="28"/>
          <w:szCs w:val="28"/>
        </w:rPr>
        <w:t>Я Весна - Красна!</w:t>
      </w:r>
    </w:p>
    <w:p w:rsidR="006128B4" w:rsidRPr="00696E99" w:rsidRDefault="006128B4" w:rsidP="00696E9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96E99">
        <w:rPr>
          <w:rFonts w:ascii="Times New Roman" w:hAnsi="Times New Roman"/>
          <w:color w:val="000000"/>
          <w:sz w:val="28"/>
          <w:szCs w:val="28"/>
        </w:rPr>
        <w:t>Бужу землю ото сна!</w:t>
      </w:r>
    </w:p>
    <w:p w:rsidR="006128B4" w:rsidRPr="00696E99" w:rsidRDefault="006128B4" w:rsidP="00696E9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96E99">
        <w:rPr>
          <w:rFonts w:ascii="Times New Roman" w:hAnsi="Times New Roman"/>
          <w:color w:val="000000"/>
          <w:sz w:val="28"/>
          <w:szCs w:val="28"/>
        </w:rPr>
        <w:t>Наполняю соком почки,</w:t>
      </w:r>
    </w:p>
    <w:p w:rsidR="006128B4" w:rsidRPr="00696E99" w:rsidRDefault="006128B4" w:rsidP="00696E9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96E99">
        <w:rPr>
          <w:rFonts w:ascii="Times New Roman" w:hAnsi="Times New Roman"/>
          <w:color w:val="000000"/>
          <w:sz w:val="28"/>
          <w:szCs w:val="28"/>
        </w:rPr>
        <w:t>На полях ращу цветочки,</w:t>
      </w:r>
    </w:p>
    <w:p w:rsidR="006128B4" w:rsidRPr="00696E99" w:rsidRDefault="006128B4" w:rsidP="00696E9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96E99">
        <w:rPr>
          <w:rFonts w:ascii="Times New Roman" w:hAnsi="Times New Roman"/>
          <w:color w:val="000000"/>
          <w:sz w:val="28"/>
          <w:szCs w:val="28"/>
        </w:rPr>
        <w:t>Прогоняю с речек лед,</w:t>
      </w:r>
    </w:p>
    <w:p w:rsidR="006128B4" w:rsidRPr="00696E99" w:rsidRDefault="006128B4" w:rsidP="00696E9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96E99">
        <w:rPr>
          <w:rFonts w:ascii="Times New Roman" w:hAnsi="Times New Roman"/>
          <w:color w:val="000000"/>
          <w:sz w:val="28"/>
          <w:szCs w:val="28"/>
        </w:rPr>
        <w:t>Светлым делаю восход!</w:t>
      </w:r>
    </w:p>
    <w:p w:rsidR="006128B4" w:rsidRPr="00696E99" w:rsidRDefault="006128B4" w:rsidP="00696E9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96E99">
        <w:rPr>
          <w:rFonts w:ascii="Times New Roman" w:hAnsi="Times New Roman"/>
          <w:color w:val="000000"/>
          <w:sz w:val="28"/>
          <w:szCs w:val="28"/>
        </w:rPr>
        <w:t>Всюду: в поле и лесу -</w:t>
      </w:r>
    </w:p>
    <w:p w:rsidR="006128B4" w:rsidRPr="00696E99" w:rsidRDefault="006128B4" w:rsidP="00696E9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96E99">
        <w:rPr>
          <w:rFonts w:ascii="Times New Roman" w:hAnsi="Times New Roman"/>
          <w:color w:val="000000"/>
          <w:sz w:val="28"/>
          <w:szCs w:val="28"/>
        </w:rPr>
        <w:t>Людям радость я несу!</w:t>
      </w:r>
    </w:p>
    <w:p w:rsidR="006128B4" w:rsidRPr="0087402B" w:rsidRDefault="006128B4" w:rsidP="00696E9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96E99">
        <w:rPr>
          <w:rFonts w:ascii="Times New Roman" w:hAnsi="Times New Roman"/>
          <w:color w:val="000000"/>
          <w:sz w:val="28"/>
          <w:szCs w:val="28"/>
        </w:rPr>
        <w:t>Здравствуй, Масленица дорогая,</w:t>
      </w:r>
    </w:p>
    <w:p w:rsidR="006128B4" w:rsidRPr="00696E99" w:rsidRDefault="006128B4" w:rsidP="00696E9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96E99">
        <w:rPr>
          <w:rFonts w:ascii="Times New Roman" w:hAnsi="Times New Roman"/>
          <w:b/>
          <w:bCs/>
          <w:color w:val="000000"/>
          <w:sz w:val="28"/>
          <w:szCs w:val="28"/>
        </w:rPr>
        <w:t>Зима.</w:t>
      </w:r>
    </w:p>
    <w:p w:rsidR="006128B4" w:rsidRPr="00696E99" w:rsidRDefault="006128B4" w:rsidP="00696E9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96E99">
        <w:rPr>
          <w:rFonts w:ascii="Times New Roman" w:hAnsi="Times New Roman"/>
          <w:color w:val="000000"/>
          <w:sz w:val="28"/>
          <w:szCs w:val="28"/>
        </w:rPr>
        <w:t>Ох, Весна, ты и хитра,</w:t>
      </w:r>
    </w:p>
    <w:p w:rsidR="006128B4" w:rsidRPr="00696E99" w:rsidRDefault="006128B4" w:rsidP="00696E9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96E99">
        <w:rPr>
          <w:rFonts w:ascii="Times New Roman" w:hAnsi="Times New Roman"/>
          <w:color w:val="000000"/>
          <w:sz w:val="28"/>
          <w:szCs w:val="28"/>
        </w:rPr>
        <w:t>Очень речь твоя сладка.</w:t>
      </w:r>
    </w:p>
    <w:p w:rsidR="006128B4" w:rsidRPr="00696E99" w:rsidRDefault="006128B4" w:rsidP="00696E9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96E99">
        <w:rPr>
          <w:rFonts w:ascii="Times New Roman" w:hAnsi="Times New Roman"/>
          <w:color w:val="000000"/>
          <w:sz w:val="28"/>
          <w:szCs w:val="28"/>
        </w:rPr>
        <w:t>Снег и холод все равно не унесу</w:t>
      </w:r>
    </w:p>
    <w:p w:rsidR="006128B4" w:rsidRPr="00696E99" w:rsidRDefault="006128B4" w:rsidP="00696E9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96E99">
        <w:rPr>
          <w:rFonts w:ascii="Times New Roman" w:hAnsi="Times New Roman"/>
          <w:color w:val="000000"/>
          <w:sz w:val="28"/>
          <w:szCs w:val="28"/>
        </w:rPr>
        <w:t>И свое место не уступлю!</w:t>
      </w:r>
    </w:p>
    <w:p w:rsidR="006128B4" w:rsidRPr="00696E99" w:rsidRDefault="006128B4" w:rsidP="00696E99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  <w:u w:val="single"/>
        </w:rPr>
      </w:pPr>
      <w:r w:rsidRPr="00696E99">
        <w:rPr>
          <w:rFonts w:ascii="Times New Roman" w:hAnsi="Times New Roman"/>
          <w:i/>
          <w:iCs/>
          <w:color w:val="000000"/>
          <w:sz w:val="28"/>
          <w:szCs w:val="28"/>
          <w:highlight w:val="yellow"/>
          <w:u w:val="single"/>
        </w:rPr>
        <w:t>Проводится игра «Золотые ворота»</w:t>
      </w:r>
    </w:p>
    <w:p w:rsidR="006128B4" w:rsidRPr="00696E99" w:rsidRDefault="006128B4" w:rsidP="00696E99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color w:val="FF0000"/>
          <w:sz w:val="28"/>
          <w:szCs w:val="28"/>
          <w:u w:val="single"/>
        </w:rPr>
      </w:pPr>
    </w:p>
    <w:p w:rsidR="006128B4" w:rsidRPr="00696E99" w:rsidRDefault="006128B4" w:rsidP="00696E99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color w:val="FF0000"/>
          <w:sz w:val="28"/>
          <w:szCs w:val="28"/>
          <w:u w:val="single"/>
        </w:rPr>
      </w:pPr>
      <w:r w:rsidRPr="00696E99">
        <w:rPr>
          <w:rFonts w:ascii="Times New Roman" w:hAnsi="Times New Roman"/>
          <w:b/>
          <w:bCs/>
          <w:color w:val="FF0000"/>
          <w:sz w:val="28"/>
          <w:szCs w:val="28"/>
          <w:u w:val="single"/>
        </w:rPr>
        <w:t xml:space="preserve">Коза </w:t>
      </w:r>
    </w:p>
    <w:p w:rsidR="006128B4" w:rsidRPr="00696E99" w:rsidRDefault="006128B4" w:rsidP="00696E9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96E99">
        <w:rPr>
          <w:rFonts w:ascii="Times New Roman" w:hAnsi="Times New Roman"/>
          <w:color w:val="000000"/>
          <w:sz w:val="28"/>
          <w:szCs w:val="28"/>
        </w:rPr>
        <w:t>Все ребята - удальцы,</w:t>
      </w:r>
    </w:p>
    <w:p w:rsidR="006128B4" w:rsidRPr="0087402B" w:rsidRDefault="006128B4" w:rsidP="00696E9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96E99">
        <w:rPr>
          <w:rFonts w:ascii="Times New Roman" w:hAnsi="Times New Roman"/>
          <w:color w:val="000000"/>
          <w:sz w:val="28"/>
          <w:szCs w:val="28"/>
        </w:rPr>
        <w:t>В зимних играх молодцы!</w:t>
      </w:r>
    </w:p>
    <w:p w:rsidR="006128B4" w:rsidRPr="00696E99" w:rsidRDefault="006128B4" w:rsidP="00696E9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96E99">
        <w:rPr>
          <w:rFonts w:ascii="Times New Roman" w:hAnsi="Times New Roman"/>
          <w:b/>
          <w:bCs/>
          <w:color w:val="000000"/>
          <w:sz w:val="28"/>
          <w:szCs w:val="28"/>
        </w:rPr>
        <w:t>Весна.</w:t>
      </w:r>
    </w:p>
    <w:p w:rsidR="006128B4" w:rsidRPr="00696E99" w:rsidRDefault="006128B4" w:rsidP="00696E9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96E99">
        <w:rPr>
          <w:rFonts w:ascii="Times New Roman" w:hAnsi="Times New Roman"/>
          <w:color w:val="000000"/>
          <w:sz w:val="28"/>
          <w:szCs w:val="28"/>
        </w:rPr>
        <w:t>Только ты, Зимушка, не злись</w:t>
      </w:r>
    </w:p>
    <w:p w:rsidR="006128B4" w:rsidRPr="00696E99" w:rsidRDefault="006128B4" w:rsidP="00696E9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96E99">
        <w:rPr>
          <w:rFonts w:ascii="Times New Roman" w:hAnsi="Times New Roman"/>
          <w:color w:val="000000"/>
          <w:sz w:val="28"/>
          <w:szCs w:val="28"/>
        </w:rPr>
        <w:t>И попусту не заводись!</w:t>
      </w:r>
    </w:p>
    <w:p w:rsidR="006128B4" w:rsidRPr="00696E99" w:rsidRDefault="006128B4" w:rsidP="00696E9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96E99">
        <w:rPr>
          <w:rFonts w:ascii="Times New Roman" w:hAnsi="Times New Roman"/>
          <w:color w:val="000000"/>
          <w:sz w:val="28"/>
          <w:szCs w:val="28"/>
        </w:rPr>
        <w:t>Видишь, Масленица у двора,</w:t>
      </w:r>
    </w:p>
    <w:p w:rsidR="006128B4" w:rsidRPr="00696E99" w:rsidRDefault="006128B4" w:rsidP="00696E9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96E99">
        <w:rPr>
          <w:rFonts w:ascii="Times New Roman" w:hAnsi="Times New Roman"/>
          <w:color w:val="000000"/>
          <w:sz w:val="28"/>
          <w:szCs w:val="28"/>
        </w:rPr>
        <w:t>Уходить тебе пора!</w:t>
      </w:r>
    </w:p>
    <w:p w:rsidR="006128B4" w:rsidRPr="00696E99" w:rsidRDefault="006128B4" w:rsidP="00696E9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96E99">
        <w:rPr>
          <w:rFonts w:ascii="Times New Roman" w:hAnsi="Times New Roman"/>
          <w:color w:val="000000"/>
          <w:sz w:val="28"/>
          <w:szCs w:val="28"/>
        </w:rPr>
        <w:t>А что весной делают дети - не скажем,</w:t>
      </w:r>
    </w:p>
    <w:p w:rsidR="006128B4" w:rsidRPr="00696E99" w:rsidRDefault="006128B4" w:rsidP="00696E9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96E99">
        <w:rPr>
          <w:rFonts w:ascii="Times New Roman" w:hAnsi="Times New Roman"/>
          <w:color w:val="000000"/>
          <w:sz w:val="28"/>
          <w:szCs w:val="28"/>
        </w:rPr>
        <w:t>Только мы тебе это покажем!</w:t>
      </w:r>
    </w:p>
    <w:p w:rsidR="006128B4" w:rsidRPr="00696E99" w:rsidRDefault="006128B4" w:rsidP="00696E99">
      <w:pPr>
        <w:shd w:val="clear" w:color="auto" w:fill="FFFFFF"/>
        <w:spacing w:after="0" w:line="240" w:lineRule="auto"/>
        <w:jc w:val="center"/>
        <w:rPr>
          <w:rFonts w:ascii="Times New Roman" w:hAnsi="Times New Roman"/>
          <w:i/>
          <w:iCs/>
          <w:color w:val="000000"/>
          <w:sz w:val="28"/>
          <w:szCs w:val="28"/>
          <w:u w:val="single"/>
        </w:rPr>
      </w:pPr>
      <w:r w:rsidRPr="00696E99">
        <w:rPr>
          <w:rFonts w:ascii="Times New Roman" w:hAnsi="Times New Roman"/>
          <w:i/>
          <w:iCs/>
          <w:color w:val="000000"/>
          <w:sz w:val="28"/>
          <w:szCs w:val="28"/>
          <w:u w:val="single"/>
        </w:rPr>
        <w:t>Проводится игра «Уголёк»</w:t>
      </w:r>
    </w:p>
    <w:p w:rsidR="006128B4" w:rsidRPr="00696E99" w:rsidRDefault="006128B4" w:rsidP="00696E99">
      <w:pPr>
        <w:shd w:val="clear" w:color="auto" w:fill="FFFFFF"/>
        <w:spacing w:after="0" w:line="240" w:lineRule="auto"/>
        <w:rPr>
          <w:rStyle w:val="Strong"/>
          <w:rFonts w:ascii="Times New Roman" w:hAnsi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</w:rPr>
      </w:pPr>
    </w:p>
    <w:p w:rsidR="006128B4" w:rsidRPr="00696E99" w:rsidRDefault="006128B4" w:rsidP="00696E99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696E99">
        <w:rPr>
          <w:rStyle w:val="Strong"/>
          <w:rFonts w:ascii="Times New Roman" w:hAnsi="Times New Roman"/>
          <w:color w:val="FF0000"/>
          <w:sz w:val="28"/>
          <w:szCs w:val="28"/>
          <w:u w:val="single"/>
          <w:bdr w:val="none" w:sz="0" w:space="0" w:color="auto" w:frame="1"/>
          <w:shd w:val="clear" w:color="auto" w:fill="FFFFFF"/>
        </w:rPr>
        <w:t>Коза:</w:t>
      </w:r>
      <w:r w:rsidRPr="00696E99">
        <w:rPr>
          <w:rStyle w:val="Strong"/>
          <w:rFonts w:ascii="Times New Roman" w:hAnsi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</w:t>
      </w:r>
      <w:r w:rsidRPr="00696E99">
        <w:rPr>
          <w:rStyle w:val="Strong"/>
          <w:rFonts w:ascii="Times New Roman" w:hAnsi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ну всё, прощай зима, до следующего года!  </w:t>
      </w:r>
      <w:r w:rsidRPr="00696E99">
        <w:rPr>
          <w:rStyle w:val="Strong"/>
          <w:rFonts w:ascii="Times New Roman" w:hAnsi="Times New Roman"/>
          <w:b w:val="0"/>
          <w:i/>
          <w:color w:val="000000"/>
          <w:sz w:val="28"/>
          <w:szCs w:val="28"/>
          <w:bdr w:val="none" w:sz="0" w:space="0" w:color="auto" w:frame="1"/>
          <w:shd w:val="clear" w:color="auto" w:fill="FFFFFF"/>
        </w:rPr>
        <w:t>(Зима уходит)</w:t>
      </w:r>
    </w:p>
    <w:p w:rsidR="006128B4" w:rsidRPr="00696E99" w:rsidRDefault="006128B4" w:rsidP="00696E99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6128B4" w:rsidRPr="00696E99" w:rsidRDefault="006128B4" w:rsidP="00696E9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96E99">
        <w:rPr>
          <w:rFonts w:ascii="Times New Roman" w:hAnsi="Times New Roman"/>
          <w:b/>
          <w:bCs/>
          <w:color w:val="000000"/>
          <w:sz w:val="28"/>
          <w:szCs w:val="28"/>
        </w:rPr>
        <w:t xml:space="preserve">Медведь </w:t>
      </w:r>
    </w:p>
    <w:p w:rsidR="006128B4" w:rsidRPr="00696E99" w:rsidRDefault="006128B4" w:rsidP="00696E9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96E99">
        <w:rPr>
          <w:rFonts w:ascii="Times New Roman" w:hAnsi="Times New Roman"/>
          <w:color w:val="000000"/>
          <w:sz w:val="28"/>
          <w:szCs w:val="28"/>
        </w:rPr>
        <w:t>Весна - Красна</w:t>
      </w:r>
    </w:p>
    <w:p w:rsidR="006128B4" w:rsidRPr="00696E99" w:rsidRDefault="006128B4" w:rsidP="00696E9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96E99">
        <w:rPr>
          <w:rFonts w:ascii="Times New Roman" w:hAnsi="Times New Roman"/>
          <w:color w:val="000000"/>
          <w:sz w:val="28"/>
          <w:szCs w:val="28"/>
        </w:rPr>
        <w:t>Разбудила землю ото сна</w:t>
      </w:r>
    </w:p>
    <w:p w:rsidR="006128B4" w:rsidRPr="00696E99" w:rsidRDefault="006128B4" w:rsidP="00696E9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96E99">
        <w:rPr>
          <w:rFonts w:ascii="Times New Roman" w:hAnsi="Times New Roman"/>
          <w:color w:val="000000"/>
          <w:sz w:val="28"/>
          <w:szCs w:val="28"/>
        </w:rPr>
        <w:t>Эй, веселый муравей,</w:t>
      </w:r>
    </w:p>
    <w:p w:rsidR="006128B4" w:rsidRPr="0087402B" w:rsidRDefault="006128B4" w:rsidP="00696E9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96E99">
        <w:rPr>
          <w:rFonts w:ascii="Times New Roman" w:hAnsi="Times New Roman"/>
          <w:color w:val="000000"/>
          <w:sz w:val="28"/>
          <w:szCs w:val="28"/>
        </w:rPr>
        <w:t>Своих ножек не жалей!</w:t>
      </w:r>
    </w:p>
    <w:p w:rsidR="006128B4" w:rsidRPr="00696E99" w:rsidRDefault="006128B4" w:rsidP="00696E99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696E99">
        <w:rPr>
          <w:rFonts w:ascii="Times New Roman" w:hAnsi="Times New Roman"/>
          <w:b/>
          <w:i/>
          <w:iCs/>
          <w:color w:val="000000"/>
          <w:sz w:val="28"/>
          <w:szCs w:val="28"/>
        </w:rPr>
        <w:t>В</w:t>
      </w:r>
      <w:r w:rsidRPr="00696E99">
        <w:rPr>
          <w:rFonts w:ascii="Times New Roman" w:hAnsi="Times New Roman"/>
          <w:b/>
          <w:bCs/>
          <w:color w:val="000000"/>
          <w:sz w:val="28"/>
          <w:szCs w:val="28"/>
        </w:rPr>
        <w:t>есна</w:t>
      </w:r>
    </w:p>
    <w:p w:rsidR="006128B4" w:rsidRPr="00696E99" w:rsidRDefault="006128B4" w:rsidP="00696E9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96E99">
        <w:rPr>
          <w:rFonts w:ascii="Times New Roman" w:hAnsi="Times New Roman"/>
          <w:color w:val="000000"/>
          <w:sz w:val="28"/>
          <w:szCs w:val="28"/>
        </w:rPr>
        <w:t>Будем Масленицу встречать,</w:t>
      </w:r>
    </w:p>
    <w:p w:rsidR="006128B4" w:rsidRPr="00696E99" w:rsidRDefault="006128B4" w:rsidP="00696E9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96E99">
        <w:rPr>
          <w:rFonts w:ascii="Times New Roman" w:hAnsi="Times New Roman"/>
          <w:color w:val="000000"/>
          <w:sz w:val="28"/>
          <w:szCs w:val="28"/>
        </w:rPr>
        <w:t>Будем петь и танцевать.</w:t>
      </w:r>
    </w:p>
    <w:p w:rsidR="006128B4" w:rsidRPr="00696E99" w:rsidRDefault="006128B4" w:rsidP="00696E99">
      <w:pPr>
        <w:shd w:val="clear" w:color="auto" w:fill="FFFFFF"/>
        <w:spacing w:after="0" w:line="240" w:lineRule="auto"/>
        <w:jc w:val="center"/>
        <w:rPr>
          <w:rStyle w:val="Strong"/>
          <w:rFonts w:ascii="Times New Roman" w:hAnsi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 w:rsidRPr="00696E99">
        <w:rPr>
          <w:rFonts w:ascii="Times New Roman" w:hAnsi="Times New Roman"/>
          <w:i/>
          <w:color w:val="000000"/>
          <w:sz w:val="28"/>
          <w:szCs w:val="28"/>
          <w:u w:val="single"/>
        </w:rPr>
        <w:t>Хоровод «Гори гори ясно»</w:t>
      </w:r>
      <w:r w:rsidRPr="00696E99">
        <w:rPr>
          <w:rFonts w:ascii="Times New Roman" w:hAnsi="Times New Roman"/>
          <w:color w:val="FF0000"/>
          <w:sz w:val="28"/>
          <w:szCs w:val="28"/>
          <w:u w:val="single"/>
        </w:rPr>
        <w:br/>
      </w:r>
    </w:p>
    <w:p w:rsidR="006128B4" w:rsidRPr="00696E99" w:rsidRDefault="006128B4" w:rsidP="00696E99">
      <w:pPr>
        <w:shd w:val="clear" w:color="auto" w:fill="FFFFFF"/>
        <w:spacing w:after="0" w:line="240" w:lineRule="auto"/>
        <w:rPr>
          <w:rStyle w:val="Strong"/>
          <w:rFonts w:ascii="Times New Roman" w:hAnsi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696E99">
        <w:rPr>
          <w:rStyle w:val="Strong"/>
          <w:rFonts w:ascii="Times New Roman" w:hAnsi="Times New Roman"/>
          <w:color w:val="FF0000"/>
          <w:sz w:val="28"/>
          <w:szCs w:val="28"/>
          <w:u w:val="single"/>
          <w:bdr w:val="none" w:sz="0" w:space="0" w:color="auto" w:frame="1"/>
          <w:shd w:val="clear" w:color="auto" w:fill="FFFFFF"/>
        </w:rPr>
        <w:t>Коза:</w:t>
      </w:r>
      <w:r w:rsidRPr="00696E99">
        <w:rPr>
          <w:rFonts w:ascii="Times New Roman" w:hAnsi="Times New Roman"/>
          <w:color w:val="FF0000"/>
          <w:sz w:val="28"/>
          <w:szCs w:val="28"/>
          <w:shd w:val="clear" w:color="auto" w:fill="FFFFFF"/>
        </w:rPr>
        <w:t> </w:t>
      </w:r>
      <w:r w:rsidRPr="00696E9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Каждый день на Масленицу имел свое определенное название, а вы знаете, как называются дни Масленичной недели?</w:t>
      </w:r>
      <w:r w:rsidRPr="00696E99">
        <w:rPr>
          <w:rFonts w:ascii="Times New Roman" w:hAnsi="Times New Roman"/>
          <w:color w:val="000000"/>
          <w:sz w:val="28"/>
          <w:szCs w:val="28"/>
        </w:rPr>
        <w:br/>
      </w:r>
    </w:p>
    <w:p w:rsidR="006128B4" w:rsidRPr="0087402B" w:rsidRDefault="006128B4" w:rsidP="0087402B">
      <w:pPr>
        <w:shd w:val="clear" w:color="auto" w:fill="FFFFFF"/>
        <w:spacing w:after="0" w:line="240" w:lineRule="auto"/>
        <w:rPr>
          <w:rStyle w:val="Strong"/>
          <w:rFonts w:ascii="Times New Roman" w:hAnsi="Times New Roman"/>
          <w:b w:val="0"/>
          <w:bCs w:val="0"/>
          <w:i/>
          <w:color w:val="000000"/>
          <w:sz w:val="28"/>
          <w:szCs w:val="28"/>
        </w:rPr>
      </w:pPr>
      <w:r w:rsidRPr="00696E99">
        <w:rPr>
          <w:rStyle w:val="Strong"/>
          <w:rFonts w:ascii="Times New Roman" w:hAnsi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Матрёшка: </w:t>
      </w:r>
      <w:r w:rsidRPr="00696E9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Веселись и радуйся</w:t>
      </w:r>
      <w:r w:rsidRPr="00696E99">
        <w:rPr>
          <w:rFonts w:ascii="Times New Roman" w:hAnsi="Times New Roman"/>
          <w:color w:val="000000"/>
          <w:sz w:val="28"/>
          <w:szCs w:val="28"/>
        </w:rPr>
        <w:br/>
      </w:r>
      <w:r w:rsidRPr="00696E9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Утро, день и вечер!</w:t>
      </w:r>
      <w:r w:rsidRPr="00696E99">
        <w:rPr>
          <w:rFonts w:ascii="Times New Roman" w:hAnsi="Times New Roman"/>
          <w:color w:val="000000"/>
          <w:sz w:val="28"/>
          <w:szCs w:val="28"/>
        </w:rPr>
        <w:br/>
      </w:r>
      <w:r w:rsidRPr="00696E9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Наступает первый день —</w:t>
      </w:r>
      <w:r w:rsidRPr="00696E99">
        <w:rPr>
          <w:rFonts w:ascii="Times New Roman" w:hAnsi="Times New Roman"/>
          <w:color w:val="000000"/>
          <w:sz w:val="28"/>
          <w:szCs w:val="28"/>
        </w:rPr>
        <w:br/>
      </w:r>
      <w:r w:rsidRPr="00696E9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Понедельник…(</w:t>
      </w:r>
      <w:r w:rsidRPr="00696E99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встреча</w:t>
      </w:r>
      <w:r w:rsidRPr="00696E9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)</w:t>
      </w:r>
    </w:p>
    <w:p w:rsidR="006128B4" w:rsidRPr="00696E99" w:rsidRDefault="006128B4" w:rsidP="00696E99">
      <w:pPr>
        <w:spacing w:after="0" w:line="240" w:lineRule="auto"/>
        <w:rPr>
          <w:rStyle w:val="Strong"/>
          <w:rFonts w:ascii="Times New Roman" w:hAnsi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696E99">
        <w:rPr>
          <w:rStyle w:val="Strong"/>
          <w:rFonts w:ascii="Times New Roman" w:hAnsi="Times New Roman"/>
          <w:color w:val="FF0000"/>
          <w:sz w:val="28"/>
          <w:szCs w:val="28"/>
          <w:u w:val="single"/>
          <w:bdr w:val="none" w:sz="0" w:space="0" w:color="auto" w:frame="1"/>
          <w:shd w:val="clear" w:color="auto" w:fill="FFFFFF"/>
        </w:rPr>
        <w:t>Коза:</w:t>
      </w:r>
      <w:r w:rsidRPr="00696E99">
        <w:rPr>
          <w:rStyle w:val="Strong"/>
          <w:rFonts w:ascii="Times New Roman" w:hAnsi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696E9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 у меня ещё вопрос…</w:t>
      </w:r>
      <w:r w:rsidRPr="00696E99">
        <w:rPr>
          <w:rFonts w:ascii="Times New Roman" w:hAnsi="Times New Roman"/>
          <w:color w:val="000000"/>
          <w:sz w:val="28"/>
          <w:szCs w:val="28"/>
        </w:rPr>
        <w:br/>
      </w:r>
      <w:r w:rsidRPr="00696E9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Понедельник пролетел,</w:t>
      </w:r>
      <w:r w:rsidRPr="00696E99">
        <w:rPr>
          <w:rFonts w:ascii="Times New Roman" w:hAnsi="Times New Roman"/>
          <w:color w:val="000000"/>
          <w:sz w:val="28"/>
          <w:szCs w:val="28"/>
        </w:rPr>
        <w:br/>
      </w:r>
      <w:r w:rsidRPr="00696E9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Вот и вторник зашумел.</w:t>
      </w:r>
      <w:r w:rsidRPr="00696E99">
        <w:rPr>
          <w:rFonts w:ascii="Times New Roman" w:hAnsi="Times New Roman"/>
          <w:color w:val="000000"/>
          <w:sz w:val="28"/>
          <w:szCs w:val="28"/>
        </w:rPr>
        <w:br/>
      </w:r>
      <w:r w:rsidRPr="00696E9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Звучит весёлый наигрыш,</w:t>
      </w:r>
      <w:r w:rsidRPr="00696E99">
        <w:rPr>
          <w:rFonts w:ascii="Times New Roman" w:hAnsi="Times New Roman"/>
          <w:color w:val="000000"/>
          <w:sz w:val="28"/>
          <w:szCs w:val="28"/>
        </w:rPr>
        <w:br/>
      </w:r>
      <w:r w:rsidRPr="00696E9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 вторник у нас…(</w:t>
      </w:r>
      <w:r w:rsidRPr="00696E99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заигрыш</w:t>
      </w:r>
      <w:r w:rsidRPr="00696E9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)</w:t>
      </w:r>
    </w:p>
    <w:p w:rsidR="006128B4" w:rsidRPr="00696E99" w:rsidRDefault="006128B4" w:rsidP="00696E99">
      <w:pPr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696E99"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Матрёшка: </w:t>
      </w:r>
      <w:r w:rsidRPr="00696E9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Разгулялись, господа,</w:t>
      </w:r>
      <w:r w:rsidRPr="00696E99">
        <w:rPr>
          <w:rFonts w:ascii="Times New Roman" w:hAnsi="Times New Roman"/>
          <w:color w:val="000000"/>
          <w:sz w:val="28"/>
          <w:szCs w:val="28"/>
        </w:rPr>
        <w:br/>
      </w:r>
      <w:r w:rsidRPr="00696E9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 на дворе уже среда.</w:t>
      </w:r>
      <w:r w:rsidRPr="00696E99">
        <w:rPr>
          <w:rFonts w:ascii="Times New Roman" w:hAnsi="Times New Roman"/>
          <w:color w:val="000000"/>
          <w:sz w:val="28"/>
          <w:szCs w:val="28"/>
        </w:rPr>
        <w:br/>
      </w:r>
      <w:r w:rsidRPr="00696E9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Сладкая маковка</w:t>
      </w:r>
      <w:r w:rsidRPr="00696E99">
        <w:rPr>
          <w:rFonts w:ascii="Times New Roman" w:hAnsi="Times New Roman"/>
          <w:color w:val="000000"/>
          <w:sz w:val="28"/>
          <w:szCs w:val="28"/>
        </w:rPr>
        <w:br/>
      </w:r>
      <w:r w:rsidRPr="00696E9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Под названием…(</w:t>
      </w:r>
      <w:r w:rsidRPr="00696E99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лакомка</w:t>
      </w:r>
      <w:r w:rsidRPr="00696E9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)</w:t>
      </w:r>
    </w:p>
    <w:p w:rsidR="006128B4" w:rsidRPr="00696E99" w:rsidRDefault="006128B4" w:rsidP="00696E99">
      <w:pPr>
        <w:spacing w:after="0" w:line="240" w:lineRule="auto"/>
        <w:rPr>
          <w:rFonts w:ascii="Times New Roman" w:hAnsi="Times New Roman"/>
          <w:b/>
          <w:color w:val="000000"/>
          <w:sz w:val="28"/>
          <w:szCs w:val="28"/>
        </w:rPr>
      </w:pPr>
      <w:r w:rsidRPr="00696E99">
        <w:rPr>
          <w:rFonts w:ascii="Times New Roman" w:hAnsi="Times New Roman"/>
          <w:b/>
          <w:color w:val="000000"/>
          <w:sz w:val="28"/>
          <w:szCs w:val="28"/>
        </w:rPr>
        <w:t xml:space="preserve">Весна </w:t>
      </w:r>
    </w:p>
    <w:p w:rsidR="006128B4" w:rsidRPr="00696E99" w:rsidRDefault="006128B4" w:rsidP="00696E99">
      <w:pPr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696E9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Он и чистый, и широкий –</w:t>
      </w:r>
      <w:r w:rsidRPr="00696E99">
        <w:rPr>
          <w:rFonts w:ascii="Times New Roman" w:hAnsi="Times New Roman"/>
          <w:color w:val="000000"/>
          <w:sz w:val="28"/>
          <w:szCs w:val="28"/>
        </w:rPr>
        <w:br/>
      </w:r>
      <w:r w:rsidRPr="00696E9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То четверг уж на пороге.</w:t>
      </w:r>
      <w:r w:rsidRPr="00696E99">
        <w:rPr>
          <w:rFonts w:ascii="Times New Roman" w:hAnsi="Times New Roman"/>
          <w:color w:val="000000"/>
          <w:sz w:val="28"/>
          <w:szCs w:val="28"/>
        </w:rPr>
        <w:br/>
      </w:r>
      <w:r w:rsidRPr="00696E9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 этот день ты не зевай,</w:t>
      </w:r>
      <w:r w:rsidRPr="00696E99">
        <w:rPr>
          <w:rFonts w:ascii="Times New Roman" w:hAnsi="Times New Roman"/>
          <w:color w:val="000000"/>
          <w:sz w:val="28"/>
          <w:szCs w:val="28"/>
        </w:rPr>
        <w:br/>
      </w:r>
      <w:r w:rsidRPr="00696E9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Он зовётся…(</w:t>
      </w:r>
      <w:r w:rsidRPr="00696E99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разгуляй</w:t>
      </w:r>
      <w:r w:rsidRPr="00696E9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)</w:t>
      </w:r>
    </w:p>
    <w:p w:rsidR="006128B4" w:rsidRPr="0087402B" w:rsidRDefault="006128B4" w:rsidP="00696E99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696E99">
        <w:rPr>
          <w:rStyle w:val="Strong"/>
          <w:rFonts w:ascii="Times New Roman" w:hAnsi="Times New Roman"/>
          <w:color w:val="FF0000"/>
          <w:sz w:val="28"/>
          <w:szCs w:val="28"/>
          <w:u w:val="single"/>
          <w:bdr w:val="none" w:sz="0" w:space="0" w:color="auto" w:frame="1"/>
          <w:shd w:val="clear" w:color="auto" w:fill="FFFFFF"/>
        </w:rPr>
        <w:t>Коза:</w:t>
      </w:r>
      <w:r w:rsidRPr="00696E99"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696E99"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В</w:t>
      </w:r>
      <w:r w:rsidRPr="00696E9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от и пятница пришла,</w:t>
      </w:r>
      <w:r w:rsidRPr="00696E99">
        <w:rPr>
          <w:rFonts w:ascii="Times New Roman" w:hAnsi="Times New Roman"/>
          <w:color w:val="000000"/>
          <w:sz w:val="28"/>
          <w:szCs w:val="28"/>
        </w:rPr>
        <w:br/>
      </w:r>
      <w:r w:rsidRPr="00696E9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Зятя в гости привела –</w:t>
      </w:r>
      <w:r w:rsidRPr="00696E99">
        <w:rPr>
          <w:rFonts w:ascii="Times New Roman" w:hAnsi="Times New Roman"/>
          <w:color w:val="000000"/>
          <w:sz w:val="28"/>
          <w:szCs w:val="28"/>
        </w:rPr>
        <w:br/>
      </w:r>
      <w:r w:rsidRPr="00696E9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Есть блины, кататься с горки.</w:t>
      </w:r>
      <w:r w:rsidRPr="00696E99">
        <w:rPr>
          <w:rFonts w:ascii="Times New Roman" w:hAnsi="Times New Roman"/>
          <w:color w:val="000000"/>
          <w:sz w:val="28"/>
          <w:szCs w:val="28"/>
        </w:rPr>
        <w:br/>
      </w:r>
      <w:r w:rsidRPr="00696E9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Это – </w:t>
      </w:r>
      <w:r w:rsidRPr="00696E99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(тёщины вечёрки</w:t>
      </w:r>
      <w:r w:rsidRPr="00696E9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)</w:t>
      </w:r>
    </w:p>
    <w:p w:rsidR="006128B4" w:rsidRPr="0087402B" w:rsidRDefault="006128B4" w:rsidP="00696E99">
      <w:pPr>
        <w:spacing w:after="0" w:line="240" w:lineRule="auto"/>
        <w:rPr>
          <w:rStyle w:val="Strong"/>
          <w:rFonts w:ascii="Times New Roman" w:hAnsi="Times New Roman"/>
          <w:b w:val="0"/>
          <w:bCs w:val="0"/>
          <w:color w:val="000000"/>
          <w:sz w:val="28"/>
          <w:szCs w:val="28"/>
        </w:rPr>
      </w:pPr>
      <w:r w:rsidRPr="00696E99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Медведь </w:t>
      </w:r>
      <w:r w:rsidRPr="00696E99">
        <w:rPr>
          <w:rFonts w:ascii="Times New Roman" w:hAnsi="Times New Roman"/>
          <w:b/>
          <w:color w:val="000000"/>
          <w:sz w:val="28"/>
          <w:szCs w:val="28"/>
        </w:rPr>
        <w:br/>
      </w:r>
      <w:r w:rsidRPr="00696E9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 теперь пришла суббота.</w:t>
      </w:r>
      <w:r w:rsidRPr="00696E99">
        <w:rPr>
          <w:rFonts w:ascii="Times New Roman" w:hAnsi="Times New Roman"/>
          <w:color w:val="000000"/>
          <w:sz w:val="28"/>
          <w:szCs w:val="28"/>
        </w:rPr>
        <w:br/>
      </w:r>
      <w:r w:rsidRPr="00696E9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Сидеть девчатам дома неохота,</w:t>
      </w:r>
      <w:r w:rsidRPr="00696E99">
        <w:rPr>
          <w:rFonts w:ascii="Times New Roman" w:hAnsi="Times New Roman"/>
          <w:color w:val="000000"/>
          <w:sz w:val="28"/>
          <w:szCs w:val="28"/>
        </w:rPr>
        <w:br/>
      </w:r>
      <w:r w:rsidRPr="00696E9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 резвятся, словно белки,</w:t>
      </w:r>
      <w:r w:rsidRPr="00696E99">
        <w:rPr>
          <w:rFonts w:ascii="Times New Roman" w:hAnsi="Times New Roman"/>
          <w:color w:val="000000"/>
          <w:sz w:val="28"/>
          <w:szCs w:val="28"/>
        </w:rPr>
        <w:br/>
      </w:r>
      <w:r w:rsidRPr="00696E9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Это…(</w:t>
      </w:r>
      <w:r w:rsidRPr="00696E99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золовкины посиделки</w:t>
      </w:r>
      <w:r w:rsidRPr="00696E9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)</w:t>
      </w:r>
    </w:p>
    <w:p w:rsidR="006128B4" w:rsidRPr="00696E99" w:rsidRDefault="006128B4" w:rsidP="00696E99">
      <w:pPr>
        <w:spacing w:after="0" w:line="240" w:lineRule="auto"/>
        <w:rPr>
          <w:rStyle w:val="Strong"/>
          <w:rFonts w:ascii="Times New Roman" w:hAnsi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696E99">
        <w:rPr>
          <w:rStyle w:val="Strong"/>
          <w:rFonts w:ascii="Times New Roman" w:hAnsi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Матрёшка:  </w:t>
      </w:r>
      <w:r w:rsidRPr="00696E9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День последний подошёл,</w:t>
      </w:r>
      <w:r w:rsidRPr="00696E99">
        <w:rPr>
          <w:rFonts w:ascii="Times New Roman" w:hAnsi="Times New Roman"/>
          <w:color w:val="000000"/>
          <w:sz w:val="28"/>
          <w:szCs w:val="28"/>
        </w:rPr>
        <w:br/>
      </w:r>
      <w:r w:rsidRPr="00696E9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Великий пост с собой привёл.</w:t>
      </w:r>
      <w:r w:rsidRPr="00696E99">
        <w:rPr>
          <w:rFonts w:ascii="Times New Roman" w:hAnsi="Times New Roman"/>
          <w:color w:val="000000"/>
          <w:sz w:val="28"/>
          <w:szCs w:val="28"/>
        </w:rPr>
        <w:br/>
      </w:r>
      <w:r w:rsidRPr="00696E9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 последний день едим блины печёные,</w:t>
      </w:r>
      <w:r w:rsidRPr="00696E99">
        <w:rPr>
          <w:rFonts w:ascii="Times New Roman" w:hAnsi="Times New Roman"/>
          <w:color w:val="000000"/>
          <w:sz w:val="28"/>
          <w:szCs w:val="28"/>
        </w:rPr>
        <w:br/>
      </w:r>
      <w:r w:rsidRPr="00696E9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 зовётся воскресенье…(</w:t>
      </w:r>
      <w:r w:rsidRPr="00696E99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прощёное</w:t>
      </w:r>
      <w:r w:rsidRPr="00696E9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)</w:t>
      </w:r>
    </w:p>
    <w:p w:rsidR="006128B4" w:rsidRPr="00696E99" w:rsidRDefault="006128B4" w:rsidP="00696E99">
      <w:pPr>
        <w:spacing w:after="0" w:line="240" w:lineRule="auto"/>
        <w:rPr>
          <w:rStyle w:val="Strong"/>
          <w:rFonts w:ascii="Times New Roman" w:hAnsi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696E99">
        <w:rPr>
          <w:rStyle w:val="Strong"/>
          <w:rFonts w:ascii="Times New Roman" w:hAnsi="Times New Roman"/>
          <w:color w:val="FF0000"/>
          <w:sz w:val="28"/>
          <w:szCs w:val="28"/>
          <w:u w:val="single"/>
          <w:bdr w:val="none" w:sz="0" w:space="0" w:color="auto" w:frame="1"/>
          <w:shd w:val="clear" w:color="auto" w:fill="FFFFFF"/>
        </w:rPr>
        <w:t>Коза:</w:t>
      </w:r>
      <w:r w:rsidRPr="00696E9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С вами мы поговорили, дни недели повторили.</w:t>
      </w:r>
      <w:r w:rsidRPr="00696E99">
        <w:rPr>
          <w:rFonts w:ascii="Times New Roman" w:hAnsi="Times New Roman"/>
          <w:color w:val="000000"/>
          <w:sz w:val="28"/>
          <w:szCs w:val="28"/>
        </w:rPr>
        <w:br/>
      </w:r>
      <w:r w:rsidRPr="00696E9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 теперь все собирайтесь, на гулянье отправляйтесь!</w:t>
      </w:r>
      <w:r w:rsidRPr="00696E99">
        <w:rPr>
          <w:rFonts w:ascii="Times New Roman" w:hAnsi="Times New Roman"/>
          <w:color w:val="000000"/>
          <w:sz w:val="28"/>
          <w:szCs w:val="28"/>
        </w:rPr>
        <w:br/>
      </w:r>
      <w:r w:rsidRPr="00696E9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Ждут вас игры, да забавы, развлечения на славу! </w:t>
      </w:r>
      <w:r w:rsidRPr="00696E99">
        <w:rPr>
          <w:rFonts w:ascii="Times New Roman" w:hAnsi="Times New Roman"/>
          <w:color w:val="000000"/>
          <w:sz w:val="28"/>
          <w:szCs w:val="28"/>
        </w:rPr>
        <w:br/>
      </w:r>
      <w:r w:rsidRPr="00696E9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Еще одна из традиций на Масленицу было принято кататься на лошадях. </w:t>
      </w:r>
      <w:r w:rsidRPr="00696E99">
        <w:rPr>
          <w:rFonts w:ascii="Times New Roman" w:hAnsi="Times New Roman"/>
          <w:color w:val="000000"/>
          <w:sz w:val="28"/>
          <w:szCs w:val="28"/>
        </w:rPr>
        <w:br/>
      </w:r>
      <w:r w:rsidRPr="00696E9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Эй, мальчишки и девчонки,</w:t>
      </w:r>
      <w:r w:rsidRPr="00696E99">
        <w:rPr>
          <w:rFonts w:ascii="Times New Roman" w:hAnsi="Times New Roman"/>
          <w:color w:val="000000"/>
          <w:sz w:val="28"/>
          <w:szCs w:val="28"/>
        </w:rPr>
        <w:br/>
      </w:r>
      <w:r w:rsidRPr="00696E9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Молодежь и детвора!</w:t>
      </w:r>
      <w:r w:rsidRPr="00696E99">
        <w:rPr>
          <w:rFonts w:ascii="Times New Roman" w:hAnsi="Times New Roman"/>
          <w:color w:val="000000"/>
          <w:sz w:val="28"/>
          <w:szCs w:val="28"/>
        </w:rPr>
        <w:br/>
      </w:r>
      <w:r w:rsidRPr="00696E9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Поиграем мы в лошадки-</w:t>
      </w:r>
      <w:r w:rsidRPr="00696E99">
        <w:rPr>
          <w:rFonts w:ascii="Times New Roman" w:hAnsi="Times New Roman"/>
          <w:color w:val="000000"/>
          <w:sz w:val="28"/>
          <w:szCs w:val="28"/>
        </w:rPr>
        <w:br/>
      </w:r>
      <w:r w:rsidRPr="00696E9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Нынче самая пора!</w:t>
      </w:r>
      <w:r w:rsidRPr="00696E99">
        <w:rPr>
          <w:rFonts w:ascii="Times New Roman" w:hAnsi="Times New Roman"/>
          <w:color w:val="000000"/>
          <w:sz w:val="28"/>
          <w:szCs w:val="28"/>
        </w:rPr>
        <w:br/>
      </w:r>
    </w:p>
    <w:p w:rsidR="006128B4" w:rsidRPr="00696E99" w:rsidRDefault="006128B4" w:rsidP="00696E99">
      <w:pPr>
        <w:spacing w:after="0" w:line="240" w:lineRule="auto"/>
        <w:jc w:val="center"/>
        <w:rPr>
          <w:rFonts w:ascii="Times New Roman" w:hAnsi="Times New Roman"/>
          <w:i/>
          <w:color w:val="000000"/>
          <w:sz w:val="28"/>
          <w:szCs w:val="28"/>
          <w:u w:val="single"/>
          <w:shd w:val="clear" w:color="auto" w:fill="FFFFFF"/>
        </w:rPr>
      </w:pPr>
      <w:r w:rsidRPr="00696E99">
        <w:rPr>
          <w:rStyle w:val="Strong"/>
          <w:rFonts w:ascii="Times New Roman" w:hAnsi="Times New Roman"/>
          <w:i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</w:rPr>
        <w:t>Эстафета «Катание на лошадях»</w:t>
      </w:r>
      <w:r w:rsidRPr="00696E99">
        <w:rPr>
          <w:rFonts w:ascii="Times New Roman" w:hAnsi="Times New Roman"/>
          <w:b/>
          <w:bCs/>
          <w:i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</w:rPr>
        <w:br/>
      </w:r>
      <w:r w:rsidRPr="00696E99">
        <w:rPr>
          <w:rFonts w:ascii="Times New Roman" w:hAnsi="Times New Roman"/>
          <w:i/>
          <w:color w:val="000000"/>
          <w:sz w:val="28"/>
          <w:szCs w:val="28"/>
          <w:u w:val="single"/>
          <w:shd w:val="clear" w:color="auto" w:fill="FFFFFF"/>
        </w:rPr>
        <w:t>Дети средних групп катаются на палочке-коне,</w:t>
      </w:r>
    </w:p>
    <w:p w:rsidR="006128B4" w:rsidRPr="0087402B" w:rsidRDefault="006128B4" w:rsidP="00696E99">
      <w:pPr>
        <w:spacing w:after="0" w:line="240" w:lineRule="auto"/>
        <w:rPr>
          <w:rStyle w:val="Strong"/>
          <w:rFonts w:ascii="Times New Roman" w:hAnsi="Times New Roman"/>
          <w:b w:val="0"/>
          <w:bCs w:val="0"/>
          <w:color w:val="000000"/>
          <w:sz w:val="28"/>
          <w:szCs w:val="28"/>
          <w:shd w:val="clear" w:color="auto" w:fill="FFFFFF"/>
        </w:rPr>
      </w:pPr>
      <w:r w:rsidRPr="00696E99">
        <w:rPr>
          <w:rStyle w:val="Strong"/>
          <w:rFonts w:ascii="Times New Roman" w:hAnsi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Медведь: </w:t>
      </w:r>
      <w:r w:rsidRPr="00696E99">
        <w:rPr>
          <w:rFonts w:ascii="Times New Roman" w:hAnsi="Times New Roman"/>
          <w:color w:val="000000"/>
          <w:sz w:val="28"/>
          <w:szCs w:val="28"/>
        </w:rPr>
        <w:br/>
      </w:r>
      <w:r w:rsidRPr="00696E9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Нету без гармошки пляски,</w:t>
      </w:r>
      <w:r w:rsidRPr="00696E99">
        <w:rPr>
          <w:rFonts w:ascii="Times New Roman" w:hAnsi="Times New Roman"/>
          <w:color w:val="000000"/>
          <w:sz w:val="28"/>
          <w:szCs w:val="28"/>
        </w:rPr>
        <w:br/>
      </w:r>
      <w:r w:rsidRPr="00696E9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Небылицы нет без сказки,</w:t>
      </w:r>
      <w:r w:rsidRPr="00696E99">
        <w:rPr>
          <w:rFonts w:ascii="Times New Roman" w:hAnsi="Times New Roman"/>
          <w:color w:val="000000"/>
          <w:sz w:val="28"/>
          <w:szCs w:val="28"/>
        </w:rPr>
        <w:br/>
      </w:r>
      <w:r w:rsidRPr="00696E9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Посиделок – без подружки,</w:t>
      </w:r>
      <w:r w:rsidRPr="00696E99">
        <w:rPr>
          <w:rFonts w:ascii="Times New Roman" w:hAnsi="Times New Roman"/>
          <w:color w:val="000000"/>
          <w:sz w:val="28"/>
          <w:szCs w:val="28"/>
        </w:rPr>
        <w:br/>
      </w:r>
      <w:r w:rsidRPr="00696E9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 веселья - без частушки! </w:t>
      </w:r>
      <w:r w:rsidRPr="00696E99">
        <w:rPr>
          <w:rFonts w:ascii="Times New Roman" w:hAnsi="Times New Roman"/>
          <w:color w:val="000000"/>
          <w:sz w:val="28"/>
          <w:szCs w:val="28"/>
        </w:rPr>
        <w:br/>
      </w:r>
      <w:r w:rsidRPr="00696E9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 старину самым лучшим способом себя показать, других посмотреть было исполнение частушек. </w:t>
      </w:r>
      <w:bookmarkStart w:id="0" w:name="_GoBack"/>
      <w:bookmarkEnd w:id="0"/>
    </w:p>
    <w:p w:rsidR="006128B4" w:rsidRPr="00696E99" w:rsidRDefault="006128B4" w:rsidP="00696E99">
      <w:pPr>
        <w:spacing w:after="0" w:line="240" w:lineRule="auto"/>
        <w:rPr>
          <w:rStyle w:val="Strong"/>
          <w:rFonts w:ascii="Times New Roman" w:hAnsi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696E99">
        <w:rPr>
          <w:rStyle w:val="Strong"/>
          <w:rFonts w:ascii="Times New Roman" w:hAnsi="Times New Roman"/>
          <w:color w:val="FF0000"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Коза: </w:t>
      </w:r>
      <w:r w:rsidRPr="00696E99">
        <w:rPr>
          <w:rStyle w:val="Strong"/>
          <w:rFonts w:ascii="Times New Roman" w:hAnsi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открывайте шире ушки, </w:t>
      </w:r>
    </w:p>
    <w:p w:rsidR="006128B4" w:rsidRPr="00696E99" w:rsidRDefault="006128B4" w:rsidP="00696E99">
      <w:pPr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 w:rsidRPr="00696E99">
        <w:rPr>
          <w:rStyle w:val="Strong"/>
          <w:rFonts w:ascii="Times New Roman" w:hAnsi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Пропоём для вас частушки!</w:t>
      </w:r>
    </w:p>
    <w:p w:rsidR="006128B4" w:rsidRPr="00696E99" w:rsidRDefault="006128B4" w:rsidP="00696E99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u w:val="single"/>
          <w:shd w:val="clear" w:color="auto" w:fill="FFFFFF"/>
        </w:rPr>
      </w:pPr>
      <w:r w:rsidRPr="00696E99">
        <w:rPr>
          <w:rFonts w:ascii="Times New Roman" w:hAnsi="Times New Roman"/>
          <w:i/>
          <w:color w:val="000000"/>
          <w:sz w:val="28"/>
          <w:szCs w:val="28"/>
          <w:u w:val="single"/>
          <w:shd w:val="clear" w:color="auto" w:fill="FFFFFF"/>
        </w:rPr>
        <w:t>По очереди поют частушку</w:t>
      </w:r>
    </w:p>
    <w:p w:rsidR="006128B4" w:rsidRPr="00696E99" w:rsidRDefault="006128B4" w:rsidP="00696E99">
      <w:pPr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 w:rsidRPr="00696E99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Матрёшка </w:t>
      </w:r>
    </w:p>
    <w:p w:rsidR="006128B4" w:rsidRPr="00696E99" w:rsidRDefault="006128B4" w:rsidP="00696E99">
      <w:pPr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 w:rsidRPr="00696E9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У меня четыре шали.</w:t>
      </w:r>
      <w:r w:rsidRPr="00696E99">
        <w:rPr>
          <w:rFonts w:ascii="Times New Roman" w:hAnsi="Times New Roman"/>
          <w:color w:val="000000"/>
          <w:sz w:val="28"/>
          <w:szCs w:val="28"/>
        </w:rPr>
        <w:br/>
      </w:r>
      <w:r w:rsidRPr="00696E9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Пятая – пуховая,</w:t>
      </w:r>
      <w:r w:rsidRPr="00696E99">
        <w:rPr>
          <w:rFonts w:ascii="Times New Roman" w:hAnsi="Times New Roman"/>
          <w:color w:val="000000"/>
          <w:sz w:val="28"/>
          <w:szCs w:val="28"/>
        </w:rPr>
        <w:br/>
      </w:r>
      <w:r w:rsidRPr="00696E9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Не одна я боевая-</w:t>
      </w:r>
      <w:r w:rsidRPr="00696E99">
        <w:rPr>
          <w:rFonts w:ascii="Times New Roman" w:hAnsi="Times New Roman"/>
          <w:color w:val="000000"/>
          <w:sz w:val="28"/>
          <w:szCs w:val="28"/>
        </w:rPr>
        <w:br/>
      </w:r>
      <w:r w:rsidRPr="00696E9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Все мы здесь бедовые.</w:t>
      </w:r>
    </w:p>
    <w:p w:rsidR="006128B4" w:rsidRPr="00696E99" w:rsidRDefault="006128B4" w:rsidP="00696E99">
      <w:pPr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 w:rsidRPr="00696E99">
        <w:rPr>
          <w:rStyle w:val="Strong"/>
          <w:rFonts w:ascii="Times New Roman" w:hAnsi="Times New Roman"/>
          <w:color w:val="FF0000"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Коза: </w:t>
      </w:r>
      <w:r w:rsidRPr="00696E9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Сколько раз я зарекалась</w:t>
      </w:r>
      <w:r w:rsidRPr="00696E99">
        <w:rPr>
          <w:rFonts w:ascii="Times New Roman" w:hAnsi="Times New Roman"/>
          <w:color w:val="000000"/>
          <w:sz w:val="28"/>
          <w:szCs w:val="28"/>
        </w:rPr>
        <w:br/>
      </w:r>
      <w:r w:rsidRPr="00696E9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Под гармошку песни петь.</w:t>
      </w:r>
      <w:r w:rsidRPr="00696E99">
        <w:rPr>
          <w:rFonts w:ascii="Times New Roman" w:hAnsi="Times New Roman"/>
          <w:color w:val="000000"/>
          <w:sz w:val="28"/>
          <w:szCs w:val="28"/>
        </w:rPr>
        <w:br/>
      </w:r>
      <w:r w:rsidRPr="00696E9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 гармонь тут заиграла-</w:t>
      </w:r>
      <w:r w:rsidRPr="00696E99">
        <w:rPr>
          <w:rFonts w:ascii="Times New Roman" w:hAnsi="Times New Roman"/>
          <w:color w:val="000000"/>
          <w:sz w:val="28"/>
          <w:szCs w:val="28"/>
        </w:rPr>
        <w:br/>
      </w:r>
      <w:r w:rsidRPr="00696E9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Как на месте усидеть.</w:t>
      </w:r>
    </w:p>
    <w:p w:rsidR="006128B4" w:rsidRPr="00696E99" w:rsidRDefault="006128B4" w:rsidP="00696E99">
      <w:pPr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 w:rsidRPr="00696E99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Матрёшка </w:t>
      </w:r>
      <w:r w:rsidRPr="00696E9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Веселей играй гармошка,</w:t>
      </w:r>
      <w:r w:rsidRPr="00696E99">
        <w:rPr>
          <w:rFonts w:ascii="Times New Roman" w:hAnsi="Times New Roman"/>
          <w:color w:val="000000"/>
          <w:sz w:val="28"/>
          <w:szCs w:val="28"/>
        </w:rPr>
        <w:br/>
      </w:r>
      <w:r w:rsidRPr="00696E9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Масленица, не грусти!</w:t>
      </w:r>
      <w:r w:rsidRPr="00696E99">
        <w:rPr>
          <w:rFonts w:ascii="Times New Roman" w:hAnsi="Times New Roman"/>
          <w:color w:val="000000"/>
          <w:sz w:val="28"/>
          <w:szCs w:val="28"/>
        </w:rPr>
        <w:br/>
      </w:r>
      <w:r w:rsidRPr="00696E9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Приходи, весна, скорее,</w:t>
      </w:r>
      <w:r w:rsidRPr="00696E99">
        <w:rPr>
          <w:rFonts w:ascii="Times New Roman" w:hAnsi="Times New Roman"/>
          <w:color w:val="000000"/>
          <w:sz w:val="28"/>
          <w:szCs w:val="28"/>
        </w:rPr>
        <w:br/>
      </w:r>
      <w:r w:rsidRPr="00696E9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Зиму прочь от нас гони!</w:t>
      </w:r>
    </w:p>
    <w:p w:rsidR="006128B4" w:rsidRPr="0087402B" w:rsidRDefault="006128B4" w:rsidP="00696E99">
      <w:pPr>
        <w:spacing w:after="0" w:line="240" w:lineRule="auto"/>
        <w:rPr>
          <w:rStyle w:val="Strong"/>
          <w:rFonts w:ascii="Times New Roman" w:hAnsi="Times New Roman"/>
          <w:b w:val="0"/>
          <w:bCs w:val="0"/>
          <w:color w:val="000000"/>
          <w:sz w:val="28"/>
          <w:szCs w:val="28"/>
          <w:shd w:val="clear" w:color="auto" w:fill="FFFFFF"/>
        </w:rPr>
      </w:pPr>
      <w:r w:rsidRPr="00696E99">
        <w:rPr>
          <w:rStyle w:val="Strong"/>
          <w:rFonts w:ascii="Times New Roman" w:hAnsi="Times New Roman"/>
          <w:color w:val="FF0000"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Коза: </w:t>
      </w:r>
      <w:r w:rsidRPr="00696E9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Как на масленой неделе</w:t>
      </w:r>
      <w:r w:rsidRPr="00696E99">
        <w:rPr>
          <w:rFonts w:ascii="Times New Roman" w:hAnsi="Times New Roman"/>
          <w:color w:val="000000"/>
          <w:sz w:val="28"/>
          <w:szCs w:val="28"/>
        </w:rPr>
        <w:br/>
      </w:r>
      <w:r w:rsidRPr="00696E9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Мы все песни перепели.</w:t>
      </w:r>
      <w:r w:rsidRPr="00696E99">
        <w:rPr>
          <w:rFonts w:ascii="Times New Roman" w:hAnsi="Times New Roman"/>
          <w:color w:val="000000"/>
          <w:sz w:val="28"/>
          <w:szCs w:val="28"/>
        </w:rPr>
        <w:br/>
      </w:r>
      <w:r w:rsidRPr="00696E9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Пели – заливалися-</w:t>
      </w:r>
      <w:r w:rsidRPr="00696E99">
        <w:rPr>
          <w:rFonts w:ascii="Times New Roman" w:hAnsi="Times New Roman"/>
          <w:color w:val="000000"/>
          <w:sz w:val="28"/>
          <w:szCs w:val="28"/>
        </w:rPr>
        <w:br/>
      </w:r>
      <w:r w:rsidRPr="00696E9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Хриплыми осталися!</w:t>
      </w:r>
    </w:p>
    <w:p w:rsidR="006128B4" w:rsidRPr="00696E99" w:rsidRDefault="006128B4" w:rsidP="00696E99">
      <w:pPr>
        <w:spacing w:after="0" w:line="240" w:lineRule="auto"/>
        <w:rPr>
          <w:rStyle w:val="Strong"/>
          <w:rFonts w:ascii="Times New Roman" w:hAnsi="Times New Roman"/>
          <w:i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696E99">
        <w:rPr>
          <w:rStyle w:val="Strong"/>
          <w:rFonts w:ascii="Times New Roman" w:hAnsi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Медведь:</w:t>
      </w:r>
      <w:r w:rsidRPr="00696E9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Эй! Весёлый наш народ,</w:t>
      </w:r>
      <w:r w:rsidRPr="00696E99">
        <w:rPr>
          <w:rFonts w:ascii="Times New Roman" w:hAnsi="Times New Roman"/>
          <w:color w:val="000000"/>
          <w:sz w:val="28"/>
          <w:szCs w:val="28"/>
        </w:rPr>
        <w:br/>
      </w:r>
      <w:r w:rsidRPr="00696E9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Ловкий, быстрый хоровод!</w:t>
      </w:r>
      <w:r w:rsidRPr="00696E99">
        <w:rPr>
          <w:rFonts w:ascii="Times New Roman" w:hAnsi="Times New Roman"/>
          <w:color w:val="000000"/>
          <w:sz w:val="28"/>
          <w:szCs w:val="28"/>
        </w:rPr>
        <w:br/>
      </w:r>
      <w:r w:rsidRPr="00696E9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Если дружно взять канат,</w:t>
      </w:r>
      <w:r w:rsidRPr="00696E99">
        <w:rPr>
          <w:rFonts w:ascii="Times New Roman" w:hAnsi="Times New Roman"/>
          <w:color w:val="000000"/>
          <w:sz w:val="28"/>
          <w:szCs w:val="28"/>
        </w:rPr>
        <w:br/>
      </w:r>
      <w:r w:rsidRPr="00696E9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Потянуть вперёд- назад</w:t>
      </w:r>
      <w:r w:rsidRPr="00696E99">
        <w:rPr>
          <w:rFonts w:ascii="Times New Roman" w:hAnsi="Times New Roman"/>
          <w:color w:val="000000"/>
          <w:sz w:val="28"/>
          <w:szCs w:val="28"/>
        </w:rPr>
        <w:br/>
      </w:r>
      <w:r w:rsidRPr="00696E9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 сказать три раза:«Эх!»</w:t>
      </w:r>
      <w:r w:rsidRPr="00696E99">
        <w:rPr>
          <w:rFonts w:ascii="Times New Roman" w:hAnsi="Times New Roman"/>
          <w:color w:val="000000"/>
          <w:sz w:val="28"/>
          <w:szCs w:val="28"/>
        </w:rPr>
        <w:br/>
      </w:r>
      <w:r w:rsidRPr="00696E9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Победит, наверно, смех.</w:t>
      </w:r>
    </w:p>
    <w:p w:rsidR="006128B4" w:rsidRPr="00696E99" w:rsidRDefault="006128B4" w:rsidP="00696E99">
      <w:pPr>
        <w:spacing w:after="0" w:line="240" w:lineRule="auto"/>
        <w:jc w:val="center"/>
        <w:rPr>
          <w:rStyle w:val="Strong"/>
          <w:rFonts w:ascii="Times New Roman" w:hAnsi="Times New Roman"/>
          <w:i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6128B4" w:rsidRPr="00696E99" w:rsidRDefault="006128B4" w:rsidP="00696E99">
      <w:pPr>
        <w:spacing w:after="0" w:line="240" w:lineRule="auto"/>
        <w:jc w:val="center"/>
        <w:rPr>
          <w:rStyle w:val="Strong"/>
          <w:rFonts w:ascii="Times New Roman" w:hAnsi="Times New Roman"/>
          <w:i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696E99">
        <w:rPr>
          <w:rStyle w:val="Strong"/>
          <w:rFonts w:ascii="Times New Roman" w:hAnsi="Times New Roman"/>
          <w:i/>
          <w:color w:val="000000"/>
          <w:sz w:val="28"/>
          <w:szCs w:val="28"/>
          <w:bdr w:val="none" w:sz="0" w:space="0" w:color="auto" w:frame="1"/>
          <w:shd w:val="clear" w:color="auto" w:fill="FFFFFF"/>
        </w:rPr>
        <w:t>Игра- забава «Перетягивание каната» </w:t>
      </w:r>
      <w:r w:rsidRPr="00696E99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>(старшая и подготовительная группы)</w:t>
      </w:r>
    </w:p>
    <w:p w:rsidR="006128B4" w:rsidRPr="00696E99" w:rsidRDefault="006128B4" w:rsidP="00696E99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696E99">
        <w:rPr>
          <w:rStyle w:val="Strong"/>
          <w:rFonts w:ascii="Times New Roman" w:hAnsi="Times New Roman"/>
          <w:color w:val="FF0000"/>
          <w:sz w:val="28"/>
          <w:szCs w:val="28"/>
          <w:u w:val="single"/>
          <w:bdr w:val="none" w:sz="0" w:space="0" w:color="auto" w:frame="1"/>
          <w:shd w:val="clear" w:color="auto" w:fill="FFFFFF"/>
        </w:rPr>
        <w:t>Коза:</w:t>
      </w:r>
      <w:r w:rsidRPr="00696E9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Подходи скорей народ, Масленица всех вас ждёт! </w:t>
      </w:r>
      <w:r w:rsidRPr="00696E99">
        <w:rPr>
          <w:rFonts w:ascii="Times New Roman" w:hAnsi="Times New Roman"/>
          <w:color w:val="000000"/>
          <w:sz w:val="28"/>
          <w:szCs w:val="28"/>
        </w:rPr>
        <w:br/>
      </w:r>
      <w:r w:rsidRPr="00696E9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Какая же Масленица без блинов горячих, да румяных? </w:t>
      </w:r>
    </w:p>
    <w:p w:rsidR="006128B4" w:rsidRPr="00696E99" w:rsidRDefault="006128B4" w:rsidP="00696E99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696E9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На Масленицу угощали вкусными блинами друг друга. </w:t>
      </w:r>
    </w:p>
    <w:p w:rsidR="006128B4" w:rsidRPr="00696E99" w:rsidRDefault="006128B4" w:rsidP="00696E99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696E9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Ведь румяный блин считается символом солнца. </w:t>
      </w:r>
    </w:p>
    <w:p w:rsidR="006128B4" w:rsidRPr="00696E99" w:rsidRDefault="006128B4" w:rsidP="00696E99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696E9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Блин испечёшь — солнышко в гости позовёшь. Так люди хотели приблизить наступление весны, солнечных тёплых дней. Мы с вами тоже полакомимся сегодня блинами, но чуть позже. </w:t>
      </w:r>
    </w:p>
    <w:p w:rsidR="006128B4" w:rsidRPr="00696E99" w:rsidRDefault="006128B4" w:rsidP="00696E99">
      <w:pPr>
        <w:spacing w:after="0" w:line="240" w:lineRule="auto"/>
        <w:rPr>
          <w:rStyle w:val="Strong"/>
          <w:rFonts w:ascii="Times New Roman" w:hAnsi="Times New Roman"/>
          <w:i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696E9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 сейчас, крепче за руки беритесь</w:t>
      </w:r>
      <w:r w:rsidRPr="00696E99">
        <w:rPr>
          <w:rFonts w:ascii="Times New Roman" w:hAnsi="Times New Roman"/>
          <w:color w:val="000000"/>
          <w:sz w:val="28"/>
          <w:szCs w:val="28"/>
        </w:rPr>
        <w:br/>
      </w:r>
      <w:r w:rsidRPr="00696E9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 в два круга становитесь</w:t>
      </w:r>
      <w:r w:rsidRPr="00696E99">
        <w:rPr>
          <w:rFonts w:ascii="Times New Roman" w:hAnsi="Times New Roman"/>
          <w:color w:val="000000"/>
          <w:sz w:val="28"/>
          <w:szCs w:val="28"/>
        </w:rPr>
        <w:br/>
      </w:r>
      <w:r w:rsidRPr="00696E9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Испечем большой мы блин. </w:t>
      </w:r>
      <w:r w:rsidRPr="00696E99">
        <w:rPr>
          <w:rFonts w:ascii="Times New Roman" w:hAnsi="Times New Roman"/>
          <w:color w:val="000000"/>
          <w:sz w:val="28"/>
          <w:szCs w:val="28"/>
        </w:rPr>
        <w:br/>
      </w:r>
      <w:r w:rsidRPr="00696E9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Раз, два, три, начинаем печь блины!</w:t>
      </w:r>
      <w:r w:rsidRPr="00696E99">
        <w:rPr>
          <w:rFonts w:ascii="Times New Roman" w:hAnsi="Times New Roman"/>
          <w:color w:val="000000"/>
          <w:sz w:val="28"/>
          <w:szCs w:val="28"/>
        </w:rPr>
        <w:br/>
      </w:r>
    </w:p>
    <w:p w:rsidR="006128B4" w:rsidRPr="00696E99" w:rsidRDefault="006128B4" w:rsidP="00696E99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696E99">
        <w:rPr>
          <w:rStyle w:val="Strong"/>
          <w:rFonts w:ascii="Times New Roman" w:hAnsi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</w:rPr>
        <w:t>Хороводная игра «Блинок»</w:t>
      </w:r>
      <w:r w:rsidRPr="00696E99">
        <w:rPr>
          <w:rFonts w:ascii="Times New Roman" w:hAnsi="Times New Roman"/>
          <w:b/>
          <w:bCs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</w:rPr>
        <w:br/>
      </w:r>
      <w:r w:rsidRPr="00696E99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>Дети ср. группы, берутся за руки и повторяют слова:</w:t>
      </w:r>
      <w:r w:rsidRPr="00696E99">
        <w:rPr>
          <w:rFonts w:ascii="Times New Roman" w:hAnsi="Times New Roman"/>
          <w:i/>
          <w:color w:val="000000"/>
          <w:sz w:val="28"/>
          <w:szCs w:val="28"/>
        </w:rPr>
        <w:br/>
      </w:r>
    </w:p>
    <w:p w:rsidR="006128B4" w:rsidRPr="00696E99" w:rsidRDefault="006128B4" w:rsidP="00696E99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696E9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Месим, месим, месим тесто (</w:t>
      </w:r>
      <w:r w:rsidRPr="00696E99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>топающим шагом идут в центр</w:t>
      </w:r>
      <w:r w:rsidRPr="00696E9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)</w:t>
      </w:r>
      <w:r w:rsidRPr="00696E99">
        <w:rPr>
          <w:rFonts w:ascii="Times New Roman" w:hAnsi="Times New Roman"/>
          <w:color w:val="000000"/>
          <w:sz w:val="28"/>
          <w:szCs w:val="28"/>
        </w:rPr>
        <w:br/>
      </w:r>
      <w:r w:rsidRPr="00696E9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Разливайся блинок (</w:t>
      </w:r>
      <w:r w:rsidRPr="00696E99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>расходятся</w:t>
      </w:r>
      <w:r w:rsidRPr="00696E9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)</w:t>
      </w:r>
      <w:r w:rsidRPr="00696E99">
        <w:rPr>
          <w:rFonts w:ascii="Times New Roman" w:hAnsi="Times New Roman"/>
          <w:color w:val="000000"/>
          <w:sz w:val="28"/>
          <w:szCs w:val="28"/>
        </w:rPr>
        <w:br/>
      </w:r>
      <w:r w:rsidRPr="00696E9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Разливайся большой.</w:t>
      </w:r>
      <w:r w:rsidRPr="00696E99">
        <w:rPr>
          <w:rFonts w:ascii="Times New Roman" w:hAnsi="Times New Roman"/>
          <w:color w:val="000000"/>
          <w:sz w:val="28"/>
          <w:szCs w:val="28"/>
        </w:rPr>
        <w:br/>
      </w:r>
      <w:r w:rsidRPr="00696E9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Оставайся такой</w:t>
      </w:r>
      <w:r w:rsidRPr="00696E99">
        <w:rPr>
          <w:rFonts w:ascii="Times New Roman" w:hAnsi="Times New Roman"/>
          <w:color w:val="000000"/>
          <w:sz w:val="28"/>
          <w:szCs w:val="28"/>
        </w:rPr>
        <w:br/>
      </w:r>
      <w:r w:rsidRPr="00696E9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Да не подгорай! П-ш-ш-ш (</w:t>
      </w:r>
      <w:r w:rsidRPr="00696E99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>Приседают на корточки</w:t>
      </w:r>
      <w:r w:rsidRPr="00696E9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)</w:t>
      </w:r>
      <w:r w:rsidRPr="00696E99">
        <w:rPr>
          <w:rFonts w:ascii="Times New Roman" w:hAnsi="Times New Roman"/>
          <w:color w:val="000000"/>
          <w:sz w:val="28"/>
          <w:szCs w:val="28"/>
        </w:rPr>
        <w:br/>
      </w:r>
      <w:r w:rsidRPr="00696E9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Ой, подгорел! (</w:t>
      </w:r>
      <w:r w:rsidRPr="00696E99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>2 раза</w:t>
      </w:r>
      <w:r w:rsidRPr="00696E9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)</w:t>
      </w:r>
    </w:p>
    <w:p w:rsidR="006128B4" w:rsidRPr="00696E99" w:rsidRDefault="006128B4" w:rsidP="00696E99">
      <w:pPr>
        <w:spacing w:after="0" w:line="240" w:lineRule="auto"/>
        <w:rPr>
          <w:rFonts w:ascii="Times New Roman" w:hAnsi="Times New Roman"/>
          <w:b/>
          <w:bCs/>
          <w:i/>
          <w:color w:val="000000"/>
          <w:sz w:val="28"/>
          <w:szCs w:val="28"/>
          <w:u w:val="single"/>
        </w:rPr>
      </w:pPr>
      <w:r w:rsidRPr="00696E99">
        <w:rPr>
          <w:rStyle w:val="Strong"/>
          <w:rFonts w:ascii="Times New Roman" w:hAnsi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Медведь</w:t>
      </w:r>
      <w:r w:rsidRPr="00696E9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: С тестом вы справились, блины испекли, а теперь посмотрим, как вы со сковородой можете управляться.  </w:t>
      </w:r>
      <w:r w:rsidRPr="00696E99">
        <w:rPr>
          <w:rFonts w:ascii="Times New Roman" w:hAnsi="Times New Roman"/>
          <w:color w:val="000000"/>
          <w:sz w:val="28"/>
          <w:szCs w:val="28"/>
        </w:rPr>
        <w:br/>
      </w:r>
    </w:p>
    <w:p w:rsidR="006128B4" w:rsidRPr="00696E99" w:rsidRDefault="006128B4" w:rsidP="00696E99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696E99">
        <w:rPr>
          <w:rFonts w:ascii="Times New Roman" w:hAnsi="Times New Roman"/>
          <w:b/>
          <w:bCs/>
          <w:i/>
          <w:color w:val="000000"/>
          <w:sz w:val="28"/>
          <w:szCs w:val="28"/>
          <w:u w:val="single"/>
        </w:rPr>
        <w:t xml:space="preserve">Эстафета «Перенеси блины» </w:t>
      </w:r>
      <w:r w:rsidRPr="00696E99">
        <w:rPr>
          <w:rFonts w:ascii="Times New Roman" w:hAnsi="Times New Roman"/>
          <w:bCs/>
          <w:i/>
          <w:color w:val="000000"/>
          <w:sz w:val="28"/>
          <w:szCs w:val="28"/>
          <w:u w:val="single"/>
        </w:rPr>
        <w:t>(ст., подгот.)</w:t>
      </w:r>
      <w:r w:rsidRPr="00696E99">
        <w:rPr>
          <w:rFonts w:ascii="Times New Roman" w:hAnsi="Times New Roman"/>
          <w:b/>
          <w:bCs/>
          <w:i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</w:rPr>
        <w:br/>
      </w:r>
      <w:r w:rsidRPr="00696E99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>Участвуют две команды, у первого в руках сковорода. Берут «блин» (желтые кружки от пирамидок)  переносят, оббегая конус, возвращаются в команду, отдают сковороду следующему игроку.</w:t>
      </w:r>
    </w:p>
    <w:p w:rsidR="006128B4" w:rsidRPr="00696E99" w:rsidRDefault="006128B4" w:rsidP="00696E99">
      <w:pPr>
        <w:spacing w:after="0" w:line="240" w:lineRule="auto"/>
        <w:rPr>
          <w:rStyle w:val="Strong"/>
          <w:rFonts w:ascii="Times New Roman" w:hAnsi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696E99">
        <w:rPr>
          <w:rStyle w:val="Strong"/>
          <w:rFonts w:ascii="Times New Roman" w:hAnsi="Times New Roman"/>
          <w:color w:val="FF0000"/>
          <w:sz w:val="28"/>
          <w:szCs w:val="28"/>
          <w:u w:val="single"/>
          <w:bdr w:val="none" w:sz="0" w:space="0" w:color="auto" w:frame="1"/>
          <w:shd w:val="clear" w:color="auto" w:fill="FFFFFF"/>
        </w:rPr>
        <w:t>Коза:</w:t>
      </w:r>
      <w:r w:rsidRPr="00696E99">
        <w:rPr>
          <w:rStyle w:val="Strong"/>
          <w:rFonts w:ascii="Times New Roman" w:hAnsi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696E9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Песню дружно запевайте, Масленицу провожайте!</w:t>
      </w:r>
    </w:p>
    <w:p w:rsidR="006128B4" w:rsidRPr="0087402B" w:rsidRDefault="006128B4" w:rsidP="0087402B">
      <w:pPr>
        <w:spacing w:after="0" w:line="240" w:lineRule="auto"/>
        <w:jc w:val="center"/>
        <w:rPr>
          <w:rStyle w:val="Strong"/>
          <w:rFonts w:ascii="Times New Roman" w:hAnsi="Times New Roman"/>
          <w:i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 w:rsidRPr="00696E99">
        <w:rPr>
          <w:rStyle w:val="Strong"/>
          <w:rFonts w:ascii="Times New Roman" w:hAnsi="Times New Roman"/>
          <w:i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</w:rPr>
        <w:t>Песня «Блины»</w:t>
      </w:r>
      <w:r w:rsidRPr="00696E99">
        <w:rPr>
          <w:rFonts w:ascii="Times New Roman" w:hAnsi="Times New Roman"/>
          <w:b/>
          <w:bCs/>
          <w:i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</w:rPr>
        <w:br/>
      </w:r>
      <w:r w:rsidRPr="00696E99">
        <w:rPr>
          <w:rStyle w:val="Strong"/>
          <w:rFonts w:ascii="Times New Roman" w:hAnsi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Коза: </w:t>
      </w:r>
      <w:r w:rsidRPr="00696E9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 теперь настал черёд положить блины нам в рот. </w:t>
      </w:r>
      <w:r w:rsidRPr="00696E99">
        <w:rPr>
          <w:rFonts w:ascii="Times New Roman" w:hAnsi="Times New Roman"/>
          <w:color w:val="000000"/>
          <w:sz w:val="28"/>
          <w:szCs w:val="28"/>
        </w:rPr>
        <w:br/>
      </w:r>
      <w:r w:rsidRPr="00696E9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Подходите, не стесняйтесь, да блинами угощайтесь! </w:t>
      </w:r>
    </w:p>
    <w:p w:rsidR="006128B4" w:rsidRPr="00696E99" w:rsidRDefault="006128B4" w:rsidP="0087402B">
      <w:pPr>
        <w:spacing w:after="0" w:line="240" w:lineRule="auto"/>
        <w:jc w:val="center"/>
        <w:rPr>
          <w:rStyle w:val="Strong"/>
          <w:rFonts w:ascii="Times New Roman" w:hAnsi="Times New Roman"/>
          <w:i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696E99">
        <w:rPr>
          <w:rStyle w:val="Strong"/>
          <w:rFonts w:ascii="Times New Roman" w:hAnsi="Times New Roman"/>
          <w:i/>
          <w:color w:val="000000"/>
          <w:sz w:val="28"/>
          <w:szCs w:val="28"/>
          <w:bdr w:val="none" w:sz="0" w:space="0" w:color="auto" w:frame="1"/>
          <w:shd w:val="clear" w:color="auto" w:fill="FFFFFF"/>
        </w:rPr>
        <w:t>Угощение блинами</w:t>
      </w:r>
    </w:p>
    <w:p w:rsidR="006128B4" w:rsidRPr="0087402B" w:rsidRDefault="006128B4" w:rsidP="00696E99">
      <w:pPr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696E99">
        <w:rPr>
          <w:rStyle w:val="Strong"/>
          <w:rFonts w:ascii="Times New Roman" w:hAnsi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Медведь: </w:t>
      </w:r>
      <w:r w:rsidRPr="00696E9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Уж ты Масленица годовая</w:t>
      </w:r>
      <w:r w:rsidRPr="00696E99">
        <w:rPr>
          <w:rFonts w:ascii="Times New Roman" w:hAnsi="Times New Roman"/>
          <w:color w:val="000000"/>
          <w:sz w:val="28"/>
          <w:szCs w:val="28"/>
        </w:rPr>
        <w:br/>
      </w:r>
      <w:r w:rsidRPr="00696E9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Гостья наша дорогая</w:t>
      </w:r>
      <w:r w:rsidRPr="00696E99">
        <w:rPr>
          <w:rFonts w:ascii="Times New Roman" w:hAnsi="Times New Roman"/>
          <w:color w:val="000000"/>
          <w:sz w:val="28"/>
          <w:szCs w:val="28"/>
        </w:rPr>
        <w:br/>
      </w:r>
      <w:r w:rsidRPr="00696E9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Накормила нас блинами</w:t>
      </w:r>
      <w:r w:rsidRPr="00696E99">
        <w:rPr>
          <w:rFonts w:ascii="Times New Roman" w:hAnsi="Times New Roman"/>
          <w:color w:val="000000"/>
          <w:sz w:val="28"/>
          <w:szCs w:val="28"/>
        </w:rPr>
        <w:br/>
      </w:r>
      <w:r w:rsidRPr="00696E9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Угощала всех подряд</w:t>
      </w:r>
      <w:r w:rsidRPr="00696E99">
        <w:rPr>
          <w:rFonts w:ascii="Times New Roman" w:hAnsi="Times New Roman"/>
          <w:color w:val="000000"/>
          <w:sz w:val="28"/>
          <w:szCs w:val="28"/>
        </w:rPr>
        <w:br/>
      </w:r>
      <w:r w:rsidRPr="00696E9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Всех мальчишек и девчат!</w:t>
      </w:r>
      <w:r w:rsidRPr="00696E99">
        <w:rPr>
          <w:rFonts w:ascii="Times New Roman" w:hAnsi="Times New Roman"/>
          <w:color w:val="000000"/>
          <w:sz w:val="28"/>
          <w:szCs w:val="28"/>
        </w:rPr>
        <w:br/>
      </w:r>
      <w:r w:rsidRPr="00696E99">
        <w:rPr>
          <w:rStyle w:val="Strong"/>
          <w:rFonts w:ascii="Times New Roman" w:hAnsi="Times New Roman"/>
          <w:color w:val="FF0000"/>
          <w:sz w:val="28"/>
          <w:szCs w:val="28"/>
          <w:bdr w:val="none" w:sz="0" w:space="0" w:color="auto" w:frame="1"/>
          <w:shd w:val="clear" w:color="auto" w:fill="FFFFFF"/>
        </w:rPr>
        <w:t>Коза: </w:t>
      </w:r>
      <w:r w:rsidRPr="00696E9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Масленица прощай!</w:t>
      </w:r>
      <w:r w:rsidRPr="00696E99">
        <w:rPr>
          <w:rFonts w:ascii="Times New Roman" w:hAnsi="Times New Roman"/>
          <w:color w:val="000000"/>
          <w:sz w:val="28"/>
          <w:szCs w:val="28"/>
        </w:rPr>
        <w:br/>
      </w:r>
      <w:r w:rsidRPr="00696E9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 на тот год приезжай!</w:t>
      </w:r>
      <w:r w:rsidRPr="00696E99">
        <w:rPr>
          <w:rFonts w:ascii="Times New Roman" w:hAnsi="Times New Roman"/>
          <w:color w:val="000000"/>
          <w:sz w:val="28"/>
          <w:szCs w:val="28"/>
        </w:rPr>
        <w:br/>
      </w:r>
      <w:r w:rsidRPr="00696E9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Масленица, воротись!</w:t>
      </w:r>
      <w:r w:rsidRPr="00696E99">
        <w:rPr>
          <w:rFonts w:ascii="Times New Roman" w:hAnsi="Times New Roman"/>
          <w:color w:val="000000"/>
          <w:sz w:val="28"/>
          <w:szCs w:val="28"/>
        </w:rPr>
        <w:br/>
      </w:r>
      <w:r w:rsidRPr="00696E9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 новый год покажись!</w:t>
      </w:r>
      <w:r w:rsidRPr="00696E99">
        <w:rPr>
          <w:rFonts w:ascii="Times New Roman" w:hAnsi="Times New Roman"/>
          <w:color w:val="000000"/>
          <w:sz w:val="28"/>
          <w:szCs w:val="28"/>
        </w:rPr>
        <w:br/>
      </w:r>
      <w:r w:rsidRPr="00696E9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Прощай Масленица! </w:t>
      </w:r>
      <w:r w:rsidRPr="00696E99">
        <w:rPr>
          <w:rFonts w:ascii="Times New Roman" w:hAnsi="Times New Roman"/>
          <w:color w:val="000000"/>
          <w:sz w:val="28"/>
          <w:szCs w:val="28"/>
        </w:rPr>
        <w:br/>
      </w:r>
      <w:r w:rsidRPr="00696E9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Прощай Красная!</w:t>
      </w:r>
    </w:p>
    <w:p w:rsidR="006128B4" w:rsidRPr="00696E99" w:rsidRDefault="006128B4" w:rsidP="00696E9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128B4" w:rsidRPr="00696E99" w:rsidRDefault="006128B4" w:rsidP="00696E99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696E99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Матрёшка: </w:t>
      </w:r>
      <w:r w:rsidRPr="00696E9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пора на улицу собираться, зиму провожать, чучело Масленицы сжигать! </w:t>
      </w:r>
    </w:p>
    <w:p w:rsidR="006128B4" w:rsidRPr="00696E99" w:rsidRDefault="006128B4" w:rsidP="00696E99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696E99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>Выходят все на улицу, сжигают чучело Масленицы.</w:t>
      </w:r>
    </w:p>
    <w:sectPr w:rsidR="006128B4" w:rsidRPr="00696E99" w:rsidSect="00696E99">
      <w:footerReference w:type="default" r:id="rId7"/>
      <w:pgSz w:w="11906" w:h="16838"/>
      <w:pgMar w:top="709" w:right="850" w:bottom="568" w:left="709" w:header="708" w:footer="708" w:gutter="0"/>
      <w:pgBorders w:display="firstPage" w:offsetFrom="page">
        <w:top w:val="thinThickSmallGap" w:sz="24" w:space="24" w:color="FFC000"/>
        <w:left w:val="thinThickSmallGap" w:sz="24" w:space="24" w:color="FFC000"/>
        <w:bottom w:val="thinThickSmallGap" w:sz="24" w:space="24" w:color="FFC000"/>
        <w:right w:val="thinThickSmallGap" w:sz="24" w:space="24" w:color="FFC00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128B4" w:rsidRDefault="006128B4" w:rsidP="00FE4BAA">
      <w:pPr>
        <w:spacing w:after="0" w:line="240" w:lineRule="auto"/>
      </w:pPr>
      <w:r>
        <w:separator/>
      </w:r>
    </w:p>
  </w:endnote>
  <w:endnote w:type="continuationSeparator" w:id="0">
    <w:p w:rsidR="006128B4" w:rsidRDefault="006128B4" w:rsidP="00FE4B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28B4" w:rsidRDefault="006128B4">
    <w:pPr>
      <w:pStyle w:val="Footer"/>
      <w:jc w:val="right"/>
    </w:pPr>
    <w:fldSimple w:instr=" PAGE   \* MERGEFORMAT ">
      <w:r>
        <w:rPr>
          <w:noProof/>
        </w:rPr>
        <w:t>4</w:t>
      </w:r>
    </w:fldSimple>
  </w:p>
  <w:p w:rsidR="006128B4" w:rsidRDefault="006128B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128B4" w:rsidRDefault="006128B4" w:rsidP="00FE4BAA">
      <w:pPr>
        <w:spacing w:after="0" w:line="240" w:lineRule="auto"/>
      </w:pPr>
      <w:r>
        <w:separator/>
      </w:r>
    </w:p>
  </w:footnote>
  <w:footnote w:type="continuationSeparator" w:id="0">
    <w:p w:rsidR="006128B4" w:rsidRDefault="006128B4" w:rsidP="00FE4BA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isplayBackgroundShape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470D9"/>
    <w:rsid w:val="00001BF1"/>
    <w:rsid w:val="000470D9"/>
    <w:rsid w:val="00077A79"/>
    <w:rsid w:val="000F69C0"/>
    <w:rsid w:val="00117457"/>
    <w:rsid w:val="00261C4A"/>
    <w:rsid w:val="002867DF"/>
    <w:rsid w:val="00304689"/>
    <w:rsid w:val="00344914"/>
    <w:rsid w:val="00573C5A"/>
    <w:rsid w:val="005E6185"/>
    <w:rsid w:val="005E6B16"/>
    <w:rsid w:val="006128B4"/>
    <w:rsid w:val="00696E99"/>
    <w:rsid w:val="006A3EC4"/>
    <w:rsid w:val="0074101D"/>
    <w:rsid w:val="00745F7B"/>
    <w:rsid w:val="00783503"/>
    <w:rsid w:val="008162E2"/>
    <w:rsid w:val="0087402B"/>
    <w:rsid w:val="008F4F0F"/>
    <w:rsid w:val="009104E8"/>
    <w:rsid w:val="00913D0C"/>
    <w:rsid w:val="00997DC4"/>
    <w:rsid w:val="00A46402"/>
    <w:rsid w:val="00AF31AA"/>
    <w:rsid w:val="00B86237"/>
    <w:rsid w:val="00C1539D"/>
    <w:rsid w:val="00C20B99"/>
    <w:rsid w:val="00CB0FA4"/>
    <w:rsid w:val="00D14F43"/>
    <w:rsid w:val="00D71090"/>
    <w:rsid w:val="00D82451"/>
    <w:rsid w:val="00DA595B"/>
    <w:rsid w:val="00DB48A6"/>
    <w:rsid w:val="00DC1E36"/>
    <w:rsid w:val="00DC71A9"/>
    <w:rsid w:val="00DE3F57"/>
    <w:rsid w:val="00DF426B"/>
    <w:rsid w:val="00E54E53"/>
    <w:rsid w:val="00E617BD"/>
    <w:rsid w:val="00EE66D9"/>
    <w:rsid w:val="00F63B70"/>
    <w:rsid w:val="00F865A6"/>
    <w:rsid w:val="00FE4BAA"/>
    <w:rsid w:val="00FF26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4914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99"/>
    <w:qFormat/>
    <w:rsid w:val="000470D9"/>
    <w:rPr>
      <w:rFonts w:cs="Times New Roman"/>
      <w:b/>
      <w:bCs/>
    </w:rPr>
  </w:style>
  <w:style w:type="paragraph" w:styleId="Header">
    <w:name w:val="header"/>
    <w:basedOn w:val="Normal"/>
    <w:link w:val="HeaderChar"/>
    <w:uiPriority w:val="99"/>
    <w:semiHidden/>
    <w:rsid w:val="00FE4B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FE4BAA"/>
    <w:rPr>
      <w:rFonts w:cs="Times New Roman"/>
    </w:rPr>
  </w:style>
  <w:style w:type="paragraph" w:styleId="Footer">
    <w:name w:val="footer"/>
    <w:basedOn w:val="Normal"/>
    <w:link w:val="FooterChar"/>
    <w:uiPriority w:val="99"/>
    <w:rsid w:val="00FE4B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FE4BAA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077A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77A79"/>
    <w:rPr>
      <w:rFonts w:ascii="Tahoma" w:hAnsi="Tahoma" w:cs="Tahoma"/>
      <w:sz w:val="16"/>
      <w:szCs w:val="16"/>
    </w:rPr>
  </w:style>
  <w:style w:type="character" w:customStyle="1" w:styleId="t">
    <w:name w:val="t"/>
    <w:basedOn w:val="DefaultParagraphFont"/>
    <w:uiPriority w:val="99"/>
    <w:rsid w:val="00696E99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09537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953707">
          <w:marLeft w:val="679"/>
          <w:marRight w:val="122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9537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258</TotalTime>
  <Pages>7</Pages>
  <Words>1128</Words>
  <Characters>6434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17</cp:revision>
  <cp:lastPrinted>2020-02-26T04:52:00Z</cp:lastPrinted>
  <dcterms:created xsi:type="dcterms:W3CDTF">2019-01-15T04:46:00Z</dcterms:created>
  <dcterms:modified xsi:type="dcterms:W3CDTF">2020-02-26T14:12:00Z</dcterms:modified>
</cp:coreProperties>
</file>